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43D20" w:rsidRPr="00175FB5" w:rsidRDefault="00C43D20" w:rsidP="00C43D2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43D20" w:rsidRPr="00175FB5" w:rsidRDefault="00C43D20" w:rsidP="00C43D2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43D20" w:rsidRPr="00175FB5" w:rsidRDefault="00C43D20" w:rsidP="00C43D2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43D20" w:rsidRPr="00175FB5" w:rsidRDefault="00C43D20" w:rsidP="00C43D2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43D20" w:rsidRPr="00175FB5" w:rsidRDefault="00C43D20" w:rsidP="00C43D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43D20" w:rsidRPr="00175FB5" w:rsidRDefault="00C43D20" w:rsidP="00C43D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№34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6, площею 0,1000га кадастровий №4622710200:10:000:0048, гр. Девлиш Миколі Андрійовичу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Девлиш Миколи Андрійовича, що проживає в м.Дубляни, вул. Шевченка,27/57,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43D20" w:rsidRPr="00175FB5" w:rsidRDefault="00C43D20" w:rsidP="00C43D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6, площею 0,1000га кадастровий №4622710200:10:000:0048, гр. Девлиш Миколі Андрійовичу.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6, площею 0,1000га кадастровий №4622710200:10:000:0048, гр. Девлиш Миколі Андрійовичу.</w:t>
      </w:r>
    </w:p>
    <w:p w:rsidR="00C43D20" w:rsidRPr="00175FB5" w:rsidRDefault="00C43D20" w:rsidP="00C43D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Девлиш Миколі Андрійовичу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№4622710200:10:000:0048.</w:t>
      </w:r>
    </w:p>
    <w:p w:rsidR="00C43D20" w:rsidRPr="00175FB5" w:rsidRDefault="00C43D20" w:rsidP="00C43D2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43D20" w:rsidRPr="00175FB5" w:rsidRDefault="00C43D20" w:rsidP="00C43D20">
      <w:pPr>
        <w:pStyle w:val="a9"/>
        <w:widowControl w:val="0"/>
        <w:ind w:firstLine="540"/>
        <w:rPr>
          <w:color w:val="111111"/>
          <w:szCs w:val="28"/>
        </w:rPr>
      </w:pPr>
    </w:p>
    <w:p w:rsidR="00C43D20" w:rsidRPr="00175FB5" w:rsidRDefault="00C43D20" w:rsidP="00C43D20">
      <w:pPr>
        <w:pStyle w:val="a9"/>
        <w:widowControl w:val="0"/>
        <w:ind w:firstLine="540"/>
        <w:rPr>
          <w:color w:val="111111"/>
          <w:szCs w:val="28"/>
        </w:rPr>
      </w:pPr>
    </w:p>
    <w:p w:rsidR="00C43D20" w:rsidRPr="00175FB5" w:rsidRDefault="00C43D20" w:rsidP="00C43D20">
      <w:pPr>
        <w:pStyle w:val="a9"/>
        <w:widowControl w:val="0"/>
        <w:ind w:firstLine="540"/>
        <w:rPr>
          <w:color w:val="111111"/>
          <w:szCs w:val="28"/>
        </w:rPr>
      </w:pPr>
    </w:p>
    <w:p w:rsidR="00C43D20" w:rsidRPr="00175FB5" w:rsidRDefault="00C43D20" w:rsidP="00C43D2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5E7" w:rsidRDefault="009005E7">
      <w:r>
        <w:separator/>
      </w:r>
    </w:p>
  </w:endnote>
  <w:endnote w:type="continuationSeparator" w:id="0">
    <w:p w:rsidR="009005E7" w:rsidRDefault="0090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5E7" w:rsidRDefault="009005E7">
      <w:r>
        <w:separator/>
      </w:r>
    </w:p>
  </w:footnote>
  <w:footnote w:type="continuationSeparator" w:id="0">
    <w:p w:rsidR="009005E7" w:rsidRDefault="00900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05E7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3D20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43D2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43D2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43D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43D2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928CB-BE15-4C65-BD04-87302FE4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2023-10-18T09:44:00Z</dcterms:modified>
</cp:coreProperties>
</file>