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60F4B" w:rsidRPr="00175FB5" w:rsidRDefault="00660F4B" w:rsidP="00660F4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660F4B" w:rsidRPr="00175FB5" w:rsidRDefault="00660F4B" w:rsidP="00660F4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60F4B" w:rsidRPr="00175FB5" w:rsidRDefault="00660F4B" w:rsidP="00660F4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60F4B" w:rsidRPr="00175FB5" w:rsidRDefault="00660F4B" w:rsidP="00660F4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60F4B" w:rsidRPr="00175FB5" w:rsidRDefault="00660F4B" w:rsidP="00660F4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60F4B" w:rsidRPr="00175FB5" w:rsidRDefault="00660F4B" w:rsidP="00660F4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60F4B" w:rsidRPr="00175FB5" w:rsidRDefault="00660F4B" w:rsidP="00660F4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60F4B" w:rsidRPr="00175FB5" w:rsidRDefault="00660F4B" w:rsidP="00660F4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№35  </w:t>
      </w:r>
      <w:r w:rsidRPr="00175FB5">
        <w:rPr>
          <w:color w:val="111111"/>
          <w:sz w:val="28"/>
          <w:szCs w:val="28"/>
        </w:rPr>
        <w:tab/>
      </w:r>
    </w:p>
    <w:p w:rsidR="00660F4B" w:rsidRPr="00175FB5" w:rsidRDefault="00660F4B" w:rsidP="00660F4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60F4B" w:rsidRPr="00175FB5" w:rsidRDefault="00660F4B" w:rsidP="00660F4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11, площею 0,1000га, кадастровий №4622710200:10:000:0080, гр. Гаврилюк Іванні Іванівні</w:t>
      </w:r>
    </w:p>
    <w:p w:rsidR="00660F4B" w:rsidRPr="00175FB5" w:rsidRDefault="00660F4B" w:rsidP="00660F4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60F4B" w:rsidRPr="00175FB5" w:rsidRDefault="00660F4B" w:rsidP="00660F4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Гаврилюк Іванни Іванівни, що проживає в с.М.Підліски, вул. Чорновола, 37б/12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60F4B" w:rsidRPr="00175FB5" w:rsidRDefault="00660F4B" w:rsidP="00660F4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60F4B" w:rsidRPr="00175FB5" w:rsidRDefault="00660F4B" w:rsidP="00660F4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вул.Небесної Сотні, 11, площею 0,1000га, кадастровий №4622710200:10:000:0080, гр. Гаврилюк Іванні Іванівні</w:t>
      </w:r>
    </w:p>
    <w:p w:rsidR="00660F4B" w:rsidRPr="00175FB5" w:rsidRDefault="00660F4B" w:rsidP="00660F4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вул.Небесної Сотні, 11, площею 0,1000га, кадастровий №4622710200:10:000:0080, гр. Гаврилюк Іванні Іванівні.</w:t>
      </w:r>
    </w:p>
    <w:p w:rsidR="00660F4B" w:rsidRPr="00175FB5" w:rsidRDefault="00660F4B" w:rsidP="00660F4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Гаврилюк Іванні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№4622710200:10:000:0080.</w:t>
      </w:r>
    </w:p>
    <w:p w:rsidR="00660F4B" w:rsidRPr="00175FB5" w:rsidRDefault="00660F4B" w:rsidP="00660F4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60F4B" w:rsidRPr="00175FB5" w:rsidRDefault="00660F4B" w:rsidP="00660F4B">
      <w:pPr>
        <w:pStyle w:val="a9"/>
        <w:widowControl w:val="0"/>
        <w:ind w:firstLine="540"/>
        <w:rPr>
          <w:color w:val="111111"/>
          <w:szCs w:val="28"/>
        </w:rPr>
      </w:pPr>
    </w:p>
    <w:p w:rsidR="00660F4B" w:rsidRPr="00175FB5" w:rsidRDefault="00660F4B" w:rsidP="00660F4B">
      <w:pPr>
        <w:pStyle w:val="a9"/>
        <w:widowControl w:val="0"/>
        <w:ind w:firstLine="540"/>
        <w:rPr>
          <w:color w:val="111111"/>
          <w:szCs w:val="28"/>
        </w:rPr>
      </w:pPr>
    </w:p>
    <w:p w:rsidR="00660F4B" w:rsidRPr="00175FB5" w:rsidRDefault="00660F4B" w:rsidP="00660F4B">
      <w:pPr>
        <w:pStyle w:val="a9"/>
        <w:widowControl w:val="0"/>
        <w:ind w:firstLine="540"/>
        <w:rPr>
          <w:color w:val="111111"/>
          <w:szCs w:val="28"/>
        </w:rPr>
      </w:pPr>
    </w:p>
    <w:p w:rsidR="00660F4B" w:rsidRPr="00175FB5" w:rsidRDefault="00660F4B" w:rsidP="00660F4B">
      <w:pPr>
        <w:pStyle w:val="a9"/>
        <w:widowControl w:val="0"/>
        <w:ind w:firstLine="540"/>
        <w:rPr>
          <w:color w:val="111111"/>
          <w:szCs w:val="28"/>
        </w:rPr>
      </w:pPr>
    </w:p>
    <w:p w:rsidR="00660F4B" w:rsidRPr="00175FB5" w:rsidRDefault="00660F4B" w:rsidP="00660F4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F4C" w:rsidRDefault="00627F4C">
      <w:r>
        <w:separator/>
      </w:r>
    </w:p>
  </w:endnote>
  <w:endnote w:type="continuationSeparator" w:id="0">
    <w:p w:rsidR="00627F4C" w:rsidRDefault="00627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F4C" w:rsidRDefault="00627F4C">
      <w:r>
        <w:separator/>
      </w:r>
    </w:p>
  </w:footnote>
  <w:footnote w:type="continuationSeparator" w:id="0">
    <w:p w:rsidR="00627F4C" w:rsidRDefault="00627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7F4C"/>
    <w:rsid w:val="00634E73"/>
    <w:rsid w:val="00653705"/>
    <w:rsid w:val="00660F4B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60F4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60F4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60F4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60F4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4BA8E-2AF6-497E-A440-64A226398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1140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2023-10-18T09:44:00Z</dcterms:modified>
</cp:coreProperties>
</file>