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A6BD9" w:rsidRPr="00175FB5" w:rsidRDefault="004A6BD9" w:rsidP="004A6BD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4A6BD9" w:rsidRPr="00175FB5" w:rsidRDefault="004A6BD9" w:rsidP="004A6BD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A6BD9" w:rsidRPr="00175FB5" w:rsidRDefault="004A6BD9" w:rsidP="004A6BD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A6BD9" w:rsidRPr="00175FB5" w:rsidRDefault="004A6BD9" w:rsidP="004A6BD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A6BD9" w:rsidRPr="00175FB5" w:rsidRDefault="004A6BD9" w:rsidP="004A6BD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A6BD9" w:rsidRPr="00175FB5" w:rsidRDefault="004A6BD9" w:rsidP="004A6BD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4A6BD9" w:rsidRPr="00175FB5" w:rsidRDefault="004A6BD9" w:rsidP="004A6BD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A6BD9" w:rsidRPr="00175FB5" w:rsidRDefault="004A6BD9" w:rsidP="004A6B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№38</w:t>
      </w:r>
    </w:p>
    <w:p w:rsidR="004A6BD9" w:rsidRPr="00175FB5" w:rsidRDefault="004A6BD9" w:rsidP="004A6B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4A6BD9" w:rsidRPr="00175FB5" w:rsidRDefault="004A6BD9" w:rsidP="004A6B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15, площею 0,1000га, кадастровий №4622710200:10:000:0057, гр. Кремінець Марії Михайлівні</w:t>
      </w:r>
    </w:p>
    <w:p w:rsidR="004A6BD9" w:rsidRPr="00175FB5" w:rsidRDefault="004A6BD9" w:rsidP="004A6B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4A6BD9" w:rsidRPr="00175FB5" w:rsidRDefault="004A6BD9" w:rsidP="004A6B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Кремінець Марії Михайлівни, що проживає в с.Погарисько,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A6BD9" w:rsidRPr="00175FB5" w:rsidRDefault="004A6BD9" w:rsidP="004A6BD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A6BD9" w:rsidRPr="00175FB5" w:rsidRDefault="004A6BD9" w:rsidP="004A6B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15, площею 0,1000га, кадастровий №4622710200:10:000:0057, гр. Кремінець Марії Михайлівні.</w:t>
      </w:r>
    </w:p>
    <w:p w:rsidR="004A6BD9" w:rsidRPr="00175FB5" w:rsidRDefault="004A6BD9" w:rsidP="004A6B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Небесної Сотні, 15, площею 0,1000га, кадастровий №4622710200:10:000:0057, гр. Кремінець Марії Михайлівні.</w:t>
      </w:r>
    </w:p>
    <w:p w:rsidR="004A6BD9" w:rsidRPr="00175FB5" w:rsidRDefault="004A6BD9" w:rsidP="004A6BD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Кремінець Марії Михайлівні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№4622710200:10:000:0057.</w:t>
      </w:r>
    </w:p>
    <w:p w:rsidR="004A6BD9" w:rsidRPr="00175FB5" w:rsidRDefault="004A6BD9" w:rsidP="004A6BD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A6BD9" w:rsidRPr="00175FB5" w:rsidRDefault="004A6BD9" w:rsidP="004A6BD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</w:p>
    <w:p w:rsidR="004A6BD9" w:rsidRPr="00175FB5" w:rsidRDefault="004A6BD9" w:rsidP="004A6BD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</w:p>
    <w:p w:rsidR="004A6BD9" w:rsidRPr="00175FB5" w:rsidRDefault="004A6BD9" w:rsidP="004A6BD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</w:p>
    <w:p w:rsidR="004A6BD9" w:rsidRPr="00175FB5" w:rsidRDefault="004A6BD9" w:rsidP="004A6BD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 xml:space="preserve">     Міський голова                                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733" w:rsidRDefault="00314733">
      <w:r>
        <w:separator/>
      </w:r>
    </w:p>
  </w:endnote>
  <w:endnote w:type="continuationSeparator" w:id="0">
    <w:p w:rsidR="00314733" w:rsidRDefault="00314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733" w:rsidRDefault="00314733">
      <w:r>
        <w:separator/>
      </w:r>
    </w:p>
  </w:footnote>
  <w:footnote w:type="continuationSeparator" w:id="0">
    <w:p w:rsidR="00314733" w:rsidRDefault="003147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4733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6BD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A6BD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A6BD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A6BD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A6BD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1F6BF-0A22-48A4-8489-AC4F799D6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1153</Words>
  <Characters>658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2023-10-18T09:46:00Z</dcterms:modified>
</cp:coreProperties>
</file>