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D2D33" w:rsidRPr="00175FB5" w:rsidRDefault="001D2D33" w:rsidP="001D2D3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D2D33" w:rsidRPr="00175FB5" w:rsidRDefault="001D2D33" w:rsidP="001D2D3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D2D33" w:rsidRPr="00175FB5" w:rsidRDefault="001D2D33" w:rsidP="001D2D3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D2D33" w:rsidRPr="00175FB5" w:rsidRDefault="001D2D33" w:rsidP="001D2D3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D2D33" w:rsidRPr="00175FB5" w:rsidRDefault="001D2D33" w:rsidP="001D2D3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D2D33" w:rsidRPr="00175FB5" w:rsidRDefault="001D2D33" w:rsidP="001D2D3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№39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16, площею 0,1000га кадастровий №4622710200:10:000:0081, гр. Голота Василю Ярославовичу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Голота Василя Ярославовича, що проживає в с.М.Підліски, вул. Південна, 25,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D2D33" w:rsidRPr="00175FB5" w:rsidRDefault="001D2D33" w:rsidP="001D2D33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16, площею 0,1000га кадастровий №4622710200:10:000:0081, гр. Голота Василю Ярославовичу.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16, площею 0,1000га кадастровий №4622710200:10:000:0081, гр. Голота Василю Ярославовичу.</w:t>
      </w:r>
    </w:p>
    <w:p w:rsidR="001D2D33" w:rsidRPr="00175FB5" w:rsidRDefault="001D2D33" w:rsidP="001D2D3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Голота Василю Ярославовичу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№4622710200:10:000:0081.</w:t>
      </w:r>
    </w:p>
    <w:p w:rsidR="001D2D33" w:rsidRPr="00175FB5" w:rsidRDefault="001D2D33" w:rsidP="001D2D33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D2D33" w:rsidRPr="00175FB5" w:rsidRDefault="001D2D33" w:rsidP="001D2D33">
      <w:pPr>
        <w:pStyle w:val="a9"/>
        <w:widowControl w:val="0"/>
        <w:ind w:firstLine="540"/>
        <w:rPr>
          <w:color w:val="111111"/>
          <w:szCs w:val="28"/>
        </w:rPr>
      </w:pPr>
    </w:p>
    <w:p w:rsidR="001D2D33" w:rsidRPr="00175FB5" w:rsidRDefault="001D2D33" w:rsidP="001D2D33">
      <w:pPr>
        <w:pStyle w:val="a9"/>
        <w:widowControl w:val="0"/>
        <w:ind w:firstLine="540"/>
        <w:rPr>
          <w:color w:val="111111"/>
          <w:szCs w:val="28"/>
        </w:rPr>
      </w:pPr>
    </w:p>
    <w:p w:rsidR="001D2D33" w:rsidRPr="00175FB5" w:rsidRDefault="001D2D33" w:rsidP="001D2D33">
      <w:pPr>
        <w:pStyle w:val="a9"/>
        <w:widowControl w:val="0"/>
        <w:ind w:firstLine="540"/>
        <w:rPr>
          <w:color w:val="111111"/>
          <w:szCs w:val="28"/>
        </w:rPr>
      </w:pPr>
    </w:p>
    <w:p w:rsidR="001D2D33" w:rsidRPr="00175FB5" w:rsidRDefault="001D2D33" w:rsidP="001D2D33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D04" w:rsidRDefault="00257D04">
      <w:r>
        <w:separator/>
      </w:r>
    </w:p>
  </w:endnote>
  <w:endnote w:type="continuationSeparator" w:id="0">
    <w:p w:rsidR="00257D04" w:rsidRDefault="00257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D04" w:rsidRDefault="00257D04">
      <w:r>
        <w:separator/>
      </w:r>
    </w:p>
  </w:footnote>
  <w:footnote w:type="continuationSeparator" w:id="0">
    <w:p w:rsidR="00257D04" w:rsidRDefault="00257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D33"/>
    <w:rsid w:val="00213958"/>
    <w:rsid w:val="00225FD9"/>
    <w:rsid w:val="00231272"/>
    <w:rsid w:val="00242C76"/>
    <w:rsid w:val="002451A3"/>
    <w:rsid w:val="00257D0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D2D3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D2D3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D2D3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D2D3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29081-A237-4B07-8FBD-7EC485B31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2023-10-18T09:47:00Z</dcterms:modified>
</cp:coreProperties>
</file>