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B733B" w:rsidRPr="00175FB5" w:rsidRDefault="000B733B" w:rsidP="000B733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0B733B" w:rsidRPr="00175FB5" w:rsidRDefault="000B733B" w:rsidP="000B733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B733B" w:rsidRPr="00175FB5" w:rsidRDefault="000B733B" w:rsidP="000B733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B733B" w:rsidRPr="00175FB5" w:rsidRDefault="000B733B" w:rsidP="000B733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B733B" w:rsidRPr="00175FB5" w:rsidRDefault="000B733B" w:rsidP="000B73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B733B" w:rsidRPr="00175FB5" w:rsidRDefault="000B733B" w:rsidP="000B73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№41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19, площею 0,1000га, кадастровий №4622710200:10:000:0160, гр.Марко Володимиру Івановичу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гр.Марко Володимира Івановича, що проживає в м.Львів, вул. Мазепи, 11б/35,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B733B" w:rsidRPr="00175FB5" w:rsidRDefault="000B733B" w:rsidP="000B73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вул.Небесної Сотні, 19, площею 0,1000га, кадастровий №4622710200:10:000:0160, гр.Марко Володимиру Івановичу.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вул.Небесної Сотні, 19, площею 0,1000га, кадастровий №4622710200:10:000:0160, гр.Марко Володимиру Івановичу.</w:t>
      </w:r>
    </w:p>
    <w:p w:rsidR="000B733B" w:rsidRPr="00175FB5" w:rsidRDefault="000B733B" w:rsidP="000B73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Гр.Марко Володимиру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№4622710200:10:000:0160.</w:t>
      </w:r>
    </w:p>
    <w:p w:rsidR="000B733B" w:rsidRPr="00175FB5" w:rsidRDefault="000B733B" w:rsidP="000B733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B733B" w:rsidRPr="00175FB5" w:rsidRDefault="000B733B" w:rsidP="000B733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B733B" w:rsidRPr="00175FB5" w:rsidRDefault="000B733B" w:rsidP="000B733B">
      <w:pPr>
        <w:pStyle w:val="a9"/>
        <w:widowControl w:val="0"/>
        <w:ind w:firstLine="540"/>
        <w:rPr>
          <w:color w:val="111111"/>
          <w:szCs w:val="28"/>
        </w:rPr>
      </w:pPr>
    </w:p>
    <w:p w:rsidR="000B733B" w:rsidRPr="00175FB5" w:rsidRDefault="000B733B" w:rsidP="000B733B">
      <w:pPr>
        <w:pStyle w:val="a9"/>
        <w:widowControl w:val="0"/>
        <w:ind w:firstLine="540"/>
        <w:rPr>
          <w:color w:val="111111"/>
          <w:szCs w:val="28"/>
        </w:rPr>
      </w:pPr>
    </w:p>
    <w:p w:rsidR="000B733B" w:rsidRPr="00175FB5" w:rsidRDefault="000B733B" w:rsidP="000B733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945" w:rsidRDefault="009E0945">
      <w:r>
        <w:separator/>
      </w:r>
    </w:p>
  </w:endnote>
  <w:endnote w:type="continuationSeparator" w:id="0">
    <w:p w:rsidR="009E0945" w:rsidRDefault="009E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945" w:rsidRDefault="009E0945">
      <w:r>
        <w:separator/>
      </w:r>
    </w:p>
  </w:footnote>
  <w:footnote w:type="continuationSeparator" w:id="0">
    <w:p w:rsidR="009E0945" w:rsidRDefault="009E0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33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945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B733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B733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B733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B733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06A6-B637-4CCD-A85D-58A0C407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2023-10-18T09:48:00Z</dcterms:modified>
</cp:coreProperties>
</file>