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F1984" w:rsidRPr="00175FB5" w:rsidRDefault="009F1984" w:rsidP="009F198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1984" w:rsidRPr="00175FB5" w:rsidRDefault="009F1984" w:rsidP="009F198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F1984" w:rsidRPr="00175FB5" w:rsidRDefault="009F1984" w:rsidP="009F19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1984" w:rsidRPr="00175FB5" w:rsidRDefault="009F1984" w:rsidP="009F19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№42 </w:t>
      </w:r>
      <w:r w:rsidRPr="00175FB5">
        <w:rPr>
          <w:color w:val="111111"/>
          <w:sz w:val="28"/>
          <w:szCs w:val="28"/>
        </w:rPr>
        <w:tab/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 Небесної Сотні, 20, площею 0,1000га, кадастровий №4622710200:10:000:0175, гр. Петрина Лесі Василівні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Петрина Лесі Василівни, що проживає в с.М.Підліски, вул Чорновола, 48/1,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F1984" w:rsidRPr="00175FB5" w:rsidRDefault="009F1984" w:rsidP="009F19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 Небесної Сотні, 20, площею 0,1000га, кадастровий №4622710200:10:000:0175, гр. Петрина Лесі Василівні.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 Малі Підліски, вул. Небесної Сотні, 20, площею 0,1000га, кадастровий №4622710200:10:000:0175, гр. Петрина Лесі Василівні.</w:t>
      </w:r>
    </w:p>
    <w:p w:rsidR="009F1984" w:rsidRPr="00175FB5" w:rsidRDefault="009F1984" w:rsidP="009F19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Петрина Лесі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№4622710200:10:000:0175.</w:t>
      </w:r>
    </w:p>
    <w:p w:rsidR="009F1984" w:rsidRPr="00175FB5" w:rsidRDefault="009F1984" w:rsidP="009F198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</w:p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</w:p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</w:p>
    <w:p w:rsidR="009F1984" w:rsidRPr="00175FB5" w:rsidRDefault="009F1984" w:rsidP="009F1984">
      <w:pPr>
        <w:pStyle w:val="a9"/>
        <w:widowControl w:val="0"/>
        <w:ind w:firstLine="540"/>
        <w:rPr>
          <w:color w:val="111111"/>
          <w:szCs w:val="28"/>
        </w:rPr>
      </w:pPr>
    </w:p>
    <w:p w:rsidR="009F1984" w:rsidRPr="00175FB5" w:rsidRDefault="009F1984" w:rsidP="009F198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1B1" w:rsidRDefault="00DD21B1">
      <w:r>
        <w:separator/>
      </w:r>
    </w:p>
  </w:endnote>
  <w:endnote w:type="continuationSeparator" w:id="0">
    <w:p w:rsidR="00DD21B1" w:rsidRDefault="00DD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1B1" w:rsidRDefault="00DD21B1">
      <w:r>
        <w:separator/>
      </w:r>
    </w:p>
  </w:footnote>
  <w:footnote w:type="continuationSeparator" w:id="0">
    <w:p w:rsidR="00DD21B1" w:rsidRDefault="00DD2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1984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1B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198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198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198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198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7B95F-C31B-4443-8325-75EF91CE9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2023-10-18T09:49:00Z</dcterms:modified>
</cp:coreProperties>
</file>