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A0ADF" w:rsidRPr="00175FB5" w:rsidRDefault="008A0ADF" w:rsidP="008A0AD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8A0ADF" w:rsidRPr="00175FB5" w:rsidRDefault="008A0ADF" w:rsidP="008A0AD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A0ADF" w:rsidRPr="00175FB5" w:rsidRDefault="008A0ADF" w:rsidP="008A0AD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A0ADF" w:rsidRPr="00175FB5" w:rsidRDefault="008A0ADF" w:rsidP="008A0AD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A0ADF" w:rsidRPr="00175FB5" w:rsidRDefault="008A0ADF" w:rsidP="008A0AD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A0ADF" w:rsidRPr="00175FB5" w:rsidRDefault="008A0ADF" w:rsidP="008A0AD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№51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32, площею 0,1000га кадастровий №4622710200:10:000:0067, гр. Гриб Ярославу Михайловичу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Гриб Ярослава Михайловича, що проживає в с.М.Підліски, вул. Чорновола, 48/3,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A0ADF" w:rsidRPr="00175FB5" w:rsidRDefault="008A0ADF" w:rsidP="008A0A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32, площею 0,1000га кадастровий №4622710200:10:000:0067, гр. Гриб Ярославу Михайловичу.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32, площею 0,1000га кадастровий №4622710200:10:000:0067, гр. Гриб Ярославу Михайловичу.</w:t>
      </w:r>
    </w:p>
    <w:p w:rsidR="008A0ADF" w:rsidRPr="00175FB5" w:rsidRDefault="008A0ADF" w:rsidP="008A0A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Гриб Ярославу Михайловичу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№4622710200:10:000:0067.</w:t>
      </w:r>
    </w:p>
    <w:p w:rsidR="008A0ADF" w:rsidRPr="00175FB5" w:rsidRDefault="008A0ADF" w:rsidP="008A0AD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A0ADF" w:rsidRPr="00175FB5" w:rsidRDefault="008A0ADF" w:rsidP="008A0ADF">
      <w:pPr>
        <w:pStyle w:val="a9"/>
        <w:widowControl w:val="0"/>
        <w:ind w:firstLine="540"/>
        <w:rPr>
          <w:color w:val="111111"/>
          <w:szCs w:val="28"/>
        </w:rPr>
      </w:pPr>
    </w:p>
    <w:p w:rsidR="008A0ADF" w:rsidRPr="00175FB5" w:rsidRDefault="008A0ADF" w:rsidP="008A0ADF">
      <w:pPr>
        <w:pStyle w:val="a9"/>
        <w:widowControl w:val="0"/>
        <w:ind w:firstLine="540"/>
        <w:rPr>
          <w:color w:val="111111"/>
          <w:szCs w:val="28"/>
        </w:rPr>
      </w:pPr>
    </w:p>
    <w:p w:rsidR="008A0ADF" w:rsidRPr="00175FB5" w:rsidRDefault="008A0ADF" w:rsidP="008A0ADF">
      <w:pPr>
        <w:pStyle w:val="a9"/>
        <w:widowControl w:val="0"/>
        <w:ind w:firstLine="540"/>
        <w:rPr>
          <w:color w:val="111111"/>
          <w:szCs w:val="28"/>
        </w:rPr>
      </w:pPr>
    </w:p>
    <w:p w:rsidR="008A0ADF" w:rsidRPr="00175FB5" w:rsidRDefault="008A0ADF" w:rsidP="008A0AD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EAE" w:rsidRDefault="00FA1EAE">
      <w:r>
        <w:separator/>
      </w:r>
    </w:p>
  </w:endnote>
  <w:endnote w:type="continuationSeparator" w:id="0">
    <w:p w:rsidR="00FA1EAE" w:rsidRDefault="00FA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EAE" w:rsidRDefault="00FA1EAE">
      <w:r>
        <w:separator/>
      </w:r>
    </w:p>
  </w:footnote>
  <w:footnote w:type="continuationSeparator" w:id="0">
    <w:p w:rsidR="00FA1EAE" w:rsidRDefault="00FA1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0AD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A0AD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A0AD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A0AD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A0AD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F5855-E697-444C-A09F-C65C1B8EC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2023-10-18T09:55:00Z</dcterms:modified>
</cp:coreProperties>
</file>