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13FF3" w:rsidRPr="00175FB5" w:rsidRDefault="00513FF3" w:rsidP="00513FF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13FF3" w:rsidRPr="00175FB5" w:rsidRDefault="00513FF3" w:rsidP="00513FF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13FF3" w:rsidRPr="00175FB5" w:rsidRDefault="00513FF3" w:rsidP="00513F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13FF3" w:rsidRPr="00175FB5" w:rsidRDefault="00513FF3" w:rsidP="00513F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№52  </w:t>
      </w:r>
      <w:r w:rsidRPr="00175FB5">
        <w:rPr>
          <w:color w:val="111111"/>
          <w:sz w:val="28"/>
          <w:szCs w:val="28"/>
        </w:rPr>
        <w:tab/>
      </w: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34 площею 0,1000 кадастровий №4622710200:10:000:0054, гр. Вуйцик Роману Петровичу</w:t>
      </w: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13FF3" w:rsidRPr="00175FB5" w:rsidRDefault="00513FF3" w:rsidP="00513F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Вуйцик Романа Петровича, що проживає в с.М.Підліски, вул. Чорновола, 37а/15,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13FF3" w:rsidRPr="00175FB5" w:rsidRDefault="00513FF3" w:rsidP="00513F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13FF3" w:rsidRPr="00175FB5" w:rsidRDefault="00513FF3" w:rsidP="00513F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34, площею 0,1000 кадастровий №4622710200:10:000:0054, гр. Вуйцик Роману Петровичу</w:t>
      </w:r>
    </w:p>
    <w:p w:rsidR="00513FF3" w:rsidRPr="00175FB5" w:rsidRDefault="00513FF3" w:rsidP="00513F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34 , площею 0,1000 кадастровий №4622710200:10:000:0054, гр.Вуйцик Роману Петровичу.</w:t>
      </w:r>
    </w:p>
    <w:p w:rsidR="00513FF3" w:rsidRPr="00175FB5" w:rsidRDefault="00513FF3" w:rsidP="00513F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Вуйцик Роману Петровичу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№4622710200:10:000:0054.</w:t>
      </w:r>
    </w:p>
    <w:p w:rsidR="00513FF3" w:rsidRPr="00175FB5" w:rsidRDefault="00513FF3" w:rsidP="00513FF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</w:p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</w:p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</w:p>
    <w:p w:rsidR="00513FF3" w:rsidRPr="00175FB5" w:rsidRDefault="00513FF3" w:rsidP="00513FF3">
      <w:pPr>
        <w:pStyle w:val="a9"/>
        <w:widowControl w:val="0"/>
        <w:ind w:firstLine="540"/>
        <w:rPr>
          <w:color w:val="111111"/>
          <w:szCs w:val="28"/>
        </w:rPr>
      </w:pPr>
    </w:p>
    <w:p w:rsidR="00513FF3" w:rsidRPr="00175FB5" w:rsidRDefault="00513FF3" w:rsidP="00513FF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C3F" w:rsidRDefault="004D5C3F">
      <w:r>
        <w:separator/>
      </w:r>
    </w:p>
  </w:endnote>
  <w:endnote w:type="continuationSeparator" w:id="0">
    <w:p w:rsidR="004D5C3F" w:rsidRDefault="004D5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C3F" w:rsidRDefault="004D5C3F">
      <w:r>
        <w:separator/>
      </w:r>
    </w:p>
  </w:footnote>
  <w:footnote w:type="continuationSeparator" w:id="0">
    <w:p w:rsidR="004D5C3F" w:rsidRDefault="004D5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5C3F"/>
    <w:rsid w:val="004D7659"/>
    <w:rsid w:val="005129C5"/>
    <w:rsid w:val="00513FF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13FF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13FF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13FF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13FF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26DAE-44F1-429B-A5F9-72FDB93C8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2023-10-18T09:55:00Z</dcterms:modified>
</cp:coreProperties>
</file>