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329E2" w:rsidRPr="00175FB5" w:rsidRDefault="00A329E2" w:rsidP="00A329E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A329E2" w:rsidRPr="00175FB5" w:rsidRDefault="00A329E2" w:rsidP="00A329E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329E2" w:rsidRPr="00175FB5" w:rsidRDefault="00A329E2" w:rsidP="00A329E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329E2" w:rsidRPr="00175FB5" w:rsidRDefault="00A329E2" w:rsidP="00A329E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329E2" w:rsidRPr="00175FB5" w:rsidRDefault="00A329E2" w:rsidP="00A329E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329E2" w:rsidRPr="00175FB5" w:rsidRDefault="00A329E2" w:rsidP="00A329E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A329E2" w:rsidRPr="00175FB5" w:rsidRDefault="00A329E2" w:rsidP="00A329E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329E2" w:rsidRPr="00175FB5" w:rsidRDefault="00A329E2" w:rsidP="00A329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№58</w:t>
      </w:r>
    </w:p>
    <w:p w:rsidR="00A329E2" w:rsidRPr="00175FB5" w:rsidRDefault="00A329E2" w:rsidP="00A329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A329E2" w:rsidRPr="00175FB5" w:rsidRDefault="00A329E2" w:rsidP="00A329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Ів.Франка, 5, площею 0,0996га кадастровий №4622710200:10:000:0055, гр. Василина Мар’яні Володимирівні</w:t>
      </w:r>
    </w:p>
    <w:p w:rsidR="00A329E2" w:rsidRPr="00175FB5" w:rsidRDefault="00A329E2" w:rsidP="00A329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A329E2" w:rsidRPr="00175FB5" w:rsidRDefault="00A329E2" w:rsidP="00A329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Василина Мар’яни Володимирівни, що проживає в м.Дубляни, вул. Шевченка, 33/20,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329E2" w:rsidRPr="00175FB5" w:rsidRDefault="00A329E2" w:rsidP="00A329E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329E2" w:rsidRPr="00175FB5" w:rsidRDefault="00A329E2" w:rsidP="00A329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Ів.Франка, 5, площею 0,0996га кадастровий №4622710200:10:000:0055, гр. Василина Мар’яні Володимирівні.</w:t>
      </w:r>
    </w:p>
    <w:p w:rsidR="00A329E2" w:rsidRPr="00175FB5" w:rsidRDefault="00A329E2" w:rsidP="00A329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Ів.Франка, 5, площею 0,0996га кадастровий №4622710200:10:000:0055, гр. Василина Мар’яні Володимирівні.</w:t>
      </w:r>
    </w:p>
    <w:p w:rsidR="00A329E2" w:rsidRPr="00175FB5" w:rsidRDefault="00A329E2" w:rsidP="00A329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Василина Мар’яні Володимирівні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№4622710200:10:000:0055.</w:t>
      </w:r>
    </w:p>
    <w:p w:rsidR="00A329E2" w:rsidRPr="00175FB5" w:rsidRDefault="00A329E2" w:rsidP="00A329E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329E2" w:rsidRPr="00175FB5" w:rsidRDefault="00A329E2" w:rsidP="00A329E2">
      <w:pPr>
        <w:pStyle w:val="a9"/>
        <w:widowControl w:val="0"/>
        <w:ind w:firstLine="540"/>
        <w:rPr>
          <w:color w:val="111111"/>
          <w:szCs w:val="28"/>
        </w:rPr>
      </w:pPr>
    </w:p>
    <w:p w:rsidR="00A329E2" w:rsidRPr="00175FB5" w:rsidRDefault="00A329E2" w:rsidP="00A329E2">
      <w:pPr>
        <w:pStyle w:val="a9"/>
        <w:widowControl w:val="0"/>
        <w:ind w:firstLine="540"/>
        <w:rPr>
          <w:color w:val="111111"/>
          <w:szCs w:val="28"/>
        </w:rPr>
      </w:pPr>
    </w:p>
    <w:p w:rsidR="00A329E2" w:rsidRPr="00175FB5" w:rsidRDefault="00A329E2" w:rsidP="00A329E2">
      <w:pPr>
        <w:pStyle w:val="a9"/>
        <w:widowControl w:val="0"/>
        <w:ind w:firstLine="540"/>
        <w:rPr>
          <w:color w:val="111111"/>
          <w:szCs w:val="28"/>
        </w:rPr>
      </w:pPr>
    </w:p>
    <w:p w:rsidR="002E7407" w:rsidRPr="00C32C7D" w:rsidRDefault="00A329E2" w:rsidP="00A329E2">
      <w:pPr>
        <w:rPr>
          <w:sz w:val="28"/>
          <w:szCs w:val="28"/>
        </w:rPr>
      </w:pPr>
      <w:r w:rsidRPr="00175FB5">
        <w:rPr>
          <w:b/>
          <w:color w:val="111111"/>
          <w:szCs w:val="28"/>
        </w:rPr>
        <w:t>Міський голова                             В.Ю. Попович</w:t>
      </w: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A47" w:rsidRDefault="00C95A47">
      <w:r>
        <w:separator/>
      </w:r>
    </w:p>
  </w:endnote>
  <w:endnote w:type="continuationSeparator" w:id="0">
    <w:p w:rsidR="00C95A47" w:rsidRDefault="00C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A47" w:rsidRDefault="00C95A47">
      <w:r>
        <w:separator/>
      </w:r>
    </w:p>
  </w:footnote>
  <w:footnote w:type="continuationSeparator" w:id="0">
    <w:p w:rsidR="00C95A47" w:rsidRDefault="00C95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29E2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95A47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329E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329E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329E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329E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CE3F8-CD42-4628-A8FE-D0AD471F6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1138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2023-10-18T10:01:00Z</dcterms:modified>
</cp:coreProperties>
</file>