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957B0" w:rsidRPr="00175FB5" w:rsidRDefault="00A957B0" w:rsidP="00A957B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957B0" w:rsidRPr="00175FB5" w:rsidRDefault="00A957B0" w:rsidP="00A957B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957B0" w:rsidRPr="00175FB5" w:rsidRDefault="00A957B0" w:rsidP="00A957B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957B0" w:rsidRPr="00175FB5" w:rsidRDefault="00A957B0" w:rsidP="00A957B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957B0" w:rsidRPr="00175FB5" w:rsidRDefault="00A957B0" w:rsidP="00A957B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957B0" w:rsidRPr="00175FB5" w:rsidRDefault="00A957B0" w:rsidP="00A957B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957B0" w:rsidRPr="00175FB5" w:rsidRDefault="00A957B0" w:rsidP="00A957B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957B0" w:rsidRPr="00175FB5" w:rsidRDefault="00A957B0" w:rsidP="00A957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№60         </w:t>
      </w:r>
      <w:r w:rsidRPr="00175FB5">
        <w:rPr>
          <w:color w:val="111111"/>
          <w:sz w:val="28"/>
          <w:szCs w:val="28"/>
        </w:rPr>
        <w:tab/>
      </w:r>
    </w:p>
    <w:p w:rsidR="00A957B0" w:rsidRPr="00175FB5" w:rsidRDefault="00A957B0" w:rsidP="00A957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957B0" w:rsidRPr="00175FB5" w:rsidRDefault="00A957B0" w:rsidP="00A957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7, площею 0,0996га, кадастровий №4622710200:10:000:0100, гр. Скіра Анжелі Василівні</w:t>
      </w:r>
    </w:p>
    <w:p w:rsidR="00A957B0" w:rsidRPr="00175FB5" w:rsidRDefault="00A957B0" w:rsidP="00A957B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957B0" w:rsidRPr="00175FB5" w:rsidRDefault="00A957B0" w:rsidP="00A957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Скіра Анжели Василівни, що проживає в м.Дубляни, вул. Січових Стрільців, 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957B0" w:rsidRPr="00175FB5" w:rsidRDefault="00A957B0" w:rsidP="00A957B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957B0" w:rsidRPr="00175FB5" w:rsidRDefault="00A957B0" w:rsidP="00A957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7, площею 0,0996га, кадастровий №4622710200:10:000:0100, гр. Скіра Анжелі Василівні.</w:t>
      </w:r>
    </w:p>
    <w:p w:rsidR="00A957B0" w:rsidRPr="00175FB5" w:rsidRDefault="00A957B0" w:rsidP="00A957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вул.Ів.Франка, 7, площею 0,0996га, кадастровий №4622710200:10:000:0100, гр. Скіра Анжелі Василівні.</w:t>
      </w:r>
    </w:p>
    <w:p w:rsidR="00A957B0" w:rsidRPr="00175FB5" w:rsidRDefault="00A957B0" w:rsidP="00A957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Скіра Анжелі Василівні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№4622710200:10:000:0100.</w:t>
      </w:r>
    </w:p>
    <w:p w:rsidR="00A957B0" w:rsidRPr="00175FB5" w:rsidRDefault="00A957B0" w:rsidP="00A957B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957B0" w:rsidRPr="00175FB5" w:rsidRDefault="00A957B0" w:rsidP="00A957B0">
      <w:pPr>
        <w:pStyle w:val="a9"/>
        <w:widowControl w:val="0"/>
        <w:ind w:firstLine="540"/>
        <w:rPr>
          <w:color w:val="111111"/>
          <w:szCs w:val="28"/>
        </w:rPr>
      </w:pPr>
    </w:p>
    <w:p w:rsidR="00A957B0" w:rsidRPr="00175FB5" w:rsidRDefault="00A957B0" w:rsidP="00A957B0">
      <w:pPr>
        <w:pStyle w:val="a9"/>
        <w:widowControl w:val="0"/>
        <w:ind w:firstLine="540"/>
        <w:rPr>
          <w:color w:val="111111"/>
          <w:szCs w:val="28"/>
        </w:rPr>
      </w:pPr>
    </w:p>
    <w:p w:rsidR="00A957B0" w:rsidRPr="00175FB5" w:rsidRDefault="00A957B0" w:rsidP="00A957B0">
      <w:pPr>
        <w:pStyle w:val="a9"/>
        <w:widowControl w:val="0"/>
        <w:ind w:firstLine="540"/>
        <w:rPr>
          <w:color w:val="111111"/>
          <w:szCs w:val="28"/>
        </w:rPr>
      </w:pPr>
    </w:p>
    <w:p w:rsidR="00A957B0" w:rsidRPr="00175FB5" w:rsidRDefault="00A957B0" w:rsidP="00A957B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6D9" w:rsidRDefault="00BE46D9">
      <w:r>
        <w:separator/>
      </w:r>
    </w:p>
  </w:endnote>
  <w:endnote w:type="continuationSeparator" w:id="0">
    <w:p w:rsidR="00BE46D9" w:rsidRDefault="00BE4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6D9" w:rsidRDefault="00BE46D9">
      <w:r>
        <w:separator/>
      </w:r>
    </w:p>
  </w:footnote>
  <w:footnote w:type="continuationSeparator" w:id="0">
    <w:p w:rsidR="00BE46D9" w:rsidRDefault="00BE4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7B0"/>
    <w:rsid w:val="00A9594B"/>
    <w:rsid w:val="00AE7596"/>
    <w:rsid w:val="00B03460"/>
    <w:rsid w:val="00B45B11"/>
    <w:rsid w:val="00B772B4"/>
    <w:rsid w:val="00B82B9B"/>
    <w:rsid w:val="00B92F91"/>
    <w:rsid w:val="00BE46D9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957B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957B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957B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957B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3C394-4328-45CF-86F7-47A27F95F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1111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2023-10-18T10:02:00Z</dcterms:modified>
</cp:coreProperties>
</file>