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E4226" w:rsidRPr="00175FB5" w:rsidRDefault="00FE4226" w:rsidP="00FE422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FE4226" w:rsidRPr="00175FB5" w:rsidRDefault="00FE4226" w:rsidP="00FE422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FE4226" w:rsidRPr="00175FB5" w:rsidRDefault="00FE4226" w:rsidP="00FE422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E4226" w:rsidRPr="00175FB5" w:rsidRDefault="00FE4226" w:rsidP="00FE422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FE4226" w:rsidRPr="00175FB5" w:rsidRDefault="00FE4226" w:rsidP="00FE422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E4226" w:rsidRPr="00175FB5" w:rsidRDefault="00FE4226" w:rsidP="00FE422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FE4226" w:rsidRPr="00175FB5" w:rsidRDefault="00FE4226" w:rsidP="00FE422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E4226" w:rsidRPr="00175FB5" w:rsidRDefault="00FE4226" w:rsidP="00FE422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№ 76       </w:t>
      </w:r>
      <w:r w:rsidRPr="00175FB5">
        <w:rPr>
          <w:color w:val="111111"/>
          <w:sz w:val="28"/>
          <w:szCs w:val="28"/>
        </w:rPr>
        <w:tab/>
      </w:r>
    </w:p>
    <w:p w:rsidR="00FE4226" w:rsidRPr="00175FB5" w:rsidRDefault="00FE4226" w:rsidP="00FE422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FE4226" w:rsidRPr="00175FB5" w:rsidRDefault="00FE4226" w:rsidP="00FE422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 3, площею 0,1000га, кадастровий №4622710200:10:000:0032, гр. Блавацькому Ігору Володимировичу</w:t>
      </w:r>
    </w:p>
    <w:p w:rsidR="00FE4226" w:rsidRPr="00175FB5" w:rsidRDefault="00FE4226" w:rsidP="00FE422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FE4226" w:rsidRPr="00175FB5" w:rsidRDefault="00FE4226" w:rsidP="00FE422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 Блавацького Ігора Володимировича, що проживає в с.М.Підліски, вул. Симоненка, 25,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E4226" w:rsidRPr="00175FB5" w:rsidRDefault="00FE4226" w:rsidP="00FE422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FE4226" w:rsidRPr="00175FB5" w:rsidRDefault="00FE4226" w:rsidP="00FE422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вул.Польова, 3, площею 0,1000га, кадастровий №4622710200:10:000:0032, гр. Блавацькому Ігору Володимировичу.</w:t>
      </w:r>
    </w:p>
    <w:p w:rsidR="00FE4226" w:rsidRPr="00175FB5" w:rsidRDefault="00FE4226" w:rsidP="00FE422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вул.Польова, 3, площею 0,1000га, кадастровий №4622710200:10:000:0032, гр. Блавацькому Ігору Володимировичу.</w:t>
      </w:r>
    </w:p>
    <w:p w:rsidR="00FE4226" w:rsidRPr="00175FB5" w:rsidRDefault="00FE4226" w:rsidP="00FE422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Блавацькому Ігору Володимировичу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№4622710200:10:000:0032.</w:t>
      </w:r>
    </w:p>
    <w:p w:rsidR="00FE4226" w:rsidRPr="00175FB5" w:rsidRDefault="00FE4226" w:rsidP="00FE422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E4226" w:rsidRPr="00175FB5" w:rsidRDefault="00FE4226" w:rsidP="00FE4226">
      <w:pPr>
        <w:pStyle w:val="a9"/>
        <w:widowControl w:val="0"/>
        <w:ind w:firstLine="540"/>
        <w:rPr>
          <w:color w:val="111111"/>
          <w:szCs w:val="28"/>
        </w:rPr>
      </w:pPr>
    </w:p>
    <w:p w:rsidR="00FE4226" w:rsidRPr="00175FB5" w:rsidRDefault="00FE4226" w:rsidP="00FE4226">
      <w:pPr>
        <w:pStyle w:val="a9"/>
        <w:widowControl w:val="0"/>
        <w:ind w:firstLine="540"/>
        <w:rPr>
          <w:color w:val="111111"/>
          <w:szCs w:val="28"/>
        </w:rPr>
      </w:pPr>
    </w:p>
    <w:p w:rsidR="00FE4226" w:rsidRPr="00175FB5" w:rsidRDefault="00FE4226" w:rsidP="00FE4226">
      <w:pPr>
        <w:pStyle w:val="a9"/>
        <w:widowControl w:val="0"/>
        <w:ind w:firstLine="540"/>
        <w:rPr>
          <w:color w:val="111111"/>
          <w:szCs w:val="28"/>
        </w:rPr>
      </w:pPr>
    </w:p>
    <w:p w:rsidR="003D3DAC" w:rsidRPr="00C32C7D" w:rsidRDefault="00FE4226" w:rsidP="00FE4226">
      <w:pPr>
        <w:rPr>
          <w:b/>
          <w:sz w:val="28"/>
          <w:szCs w:val="28"/>
        </w:rPr>
      </w:pPr>
      <w:r w:rsidRPr="00175FB5">
        <w:rPr>
          <w:b/>
          <w:color w:val="111111"/>
          <w:szCs w:val="28"/>
        </w:rPr>
        <w:t>Міський голова                             В.Ю. 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3D1" w:rsidRDefault="001643D1">
      <w:r>
        <w:separator/>
      </w:r>
    </w:p>
  </w:endnote>
  <w:endnote w:type="continuationSeparator" w:id="0">
    <w:p w:rsidR="001643D1" w:rsidRDefault="00164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3D1" w:rsidRDefault="001643D1">
      <w:r>
        <w:separator/>
      </w:r>
    </w:p>
  </w:footnote>
  <w:footnote w:type="continuationSeparator" w:id="0">
    <w:p w:rsidR="001643D1" w:rsidRDefault="001643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43D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E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E422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E422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E422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E422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86D19-AF64-4DA4-8B41-9B777490D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1146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2023-10-18T10:14:00Z</dcterms:modified>
</cp:coreProperties>
</file>