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2E6A4F" w:rsidRPr="00175FB5" w:rsidRDefault="002E6A4F" w:rsidP="002E6A4F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УКРАЇНА</w:t>
      </w:r>
    </w:p>
    <w:p w:rsidR="002E6A4F" w:rsidRPr="00175FB5" w:rsidRDefault="002E6A4F" w:rsidP="002E6A4F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2E6A4F" w:rsidRPr="00175FB5" w:rsidRDefault="002E6A4F" w:rsidP="002E6A4F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2E6A4F" w:rsidRPr="00175FB5" w:rsidRDefault="002E6A4F" w:rsidP="002E6A4F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2E6A4F" w:rsidRPr="00175FB5" w:rsidRDefault="002E6A4F" w:rsidP="002E6A4F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2E6A4F" w:rsidRPr="00175FB5" w:rsidRDefault="002E6A4F" w:rsidP="002E6A4F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175FB5">
        <w:rPr>
          <w:b/>
          <w:i w:val="0"/>
          <w:color w:val="111111"/>
          <w:sz w:val="28"/>
          <w:szCs w:val="28"/>
          <w:lang w:val="uk-UA"/>
        </w:rPr>
        <w:t xml:space="preserve">РІШЕННЯ </w:t>
      </w:r>
    </w:p>
    <w:p w:rsidR="002E6A4F" w:rsidRPr="00175FB5" w:rsidRDefault="002E6A4F" w:rsidP="002E6A4F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2E6A4F" w:rsidRPr="00175FB5" w:rsidRDefault="002E6A4F" w:rsidP="002E6A4F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  22 грудня 2015р.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                              №82     </w:t>
      </w:r>
      <w:r w:rsidRPr="00175FB5">
        <w:rPr>
          <w:color w:val="111111"/>
          <w:sz w:val="28"/>
          <w:szCs w:val="28"/>
        </w:rPr>
        <w:tab/>
      </w:r>
    </w:p>
    <w:p w:rsidR="002E6A4F" w:rsidRPr="00175FB5" w:rsidRDefault="002E6A4F" w:rsidP="002E6A4F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м.Дубляни </w:t>
      </w:r>
    </w:p>
    <w:p w:rsidR="002E6A4F" w:rsidRPr="00175FB5" w:rsidRDefault="002E6A4F" w:rsidP="002E6A4F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    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 Польова, 11,  площею 0,1000га кадастровий №4622710200:10:000:0162, гр. Палюх Марії Миколаївні</w:t>
      </w:r>
    </w:p>
    <w:p w:rsidR="002E6A4F" w:rsidRPr="00175FB5" w:rsidRDefault="002E6A4F" w:rsidP="002E6A4F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</w:t>
      </w:r>
    </w:p>
    <w:p w:rsidR="002E6A4F" w:rsidRPr="00175FB5" w:rsidRDefault="002E6A4F" w:rsidP="002E6A4F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Розглянувши заяву гр. Палюх Марії Миколаївни, що проживає в с.М.Підліски, вул. Південна, 1,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2E6A4F" w:rsidRPr="00175FB5" w:rsidRDefault="002E6A4F" w:rsidP="002E6A4F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ВИРІШИЛА:</w:t>
      </w:r>
    </w:p>
    <w:p w:rsidR="002E6A4F" w:rsidRPr="00175FB5" w:rsidRDefault="002E6A4F" w:rsidP="002E6A4F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 Польова, 11,  площею 0,1000га кадастровий №4622710200:10:000:0162, гр. Палюх Марії Миколаївні.</w:t>
      </w:r>
    </w:p>
    <w:p w:rsidR="002E6A4F" w:rsidRPr="00175FB5" w:rsidRDefault="002E6A4F" w:rsidP="002E6A4F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с.Малі Підліски, вул. Польова, 11,  площею 0,1000га кадастровий №4622710200:10:000:0162, гр. Палюх Марії Миколаївні.</w:t>
      </w:r>
    </w:p>
    <w:p w:rsidR="002E6A4F" w:rsidRPr="00175FB5" w:rsidRDefault="002E6A4F" w:rsidP="002E6A4F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3. Гр. Палюх Марії Миколаївні звернутися у </w:t>
      </w:r>
      <w:r w:rsidRPr="00175FB5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175FB5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№4622710200:10:000:0162.</w:t>
      </w:r>
    </w:p>
    <w:p w:rsidR="002E6A4F" w:rsidRPr="00175FB5" w:rsidRDefault="002E6A4F" w:rsidP="002E6A4F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2E6A4F" w:rsidRPr="00175FB5" w:rsidRDefault="002E6A4F" w:rsidP="002E6A4F">
      <w:pPr>
        <w:pStyle w:val="a9"/>
        <w:widowControl w:val="0"/>
        <w:ind w:firstLine="540"/>
        <w:rPr>
          <w:color w:val="111111"/>
          <w:szCs w:val="28"/>
        </w:rPr>
      </w:pPr>
    </w:p>
    <w:p w:rsidR="002E6A4F" w:rsidRPr="00175FB5" w:rsidRDefault="002E6A4F" w:rsidP="002E6A4F">
      <w:pPr>
        <w:pStyle w:val="a9"/>
        <w:widowControl w:val="0"/>
        <w:ind w:firstLine="540"/>
        <w:rPr>
          <w:color w:val="111111"/>
          <w:szCs w:val="28"/>
        </w:rPr>
      </w:pPr>
    </w:p>
    <w:p w:rsidR="002E6A4F" w:rsidRPr="00175FB5" w:rsidRDefault="002E6A4F" w:rsidP="002E6A4F">
      <w:pPr>
        <w:pStyle w:val="a9"/>
        <w:widowControl w:val="0"/>
        <w:ind w:firstLine="540"/>
        <w:rPr>
          <w:color w:val="111111"/>
          <w:szCs w:val="28"/>
        </w:rPr>
      </w:pPr>
    </w:p>
    <w:p w:rsidR="002E6A4F" w:rsidRPr="00175FB5" w:rsidRDefault="002E6A4F" w:rsidP="002E6A4F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Міський голова                             В.Ю. Попович</w:t>
      </w:r>
    </w:p>
    <w:p w:rsidR="002E7407" w:rsidRPr="00C32C7D" w:rsidRDefault="002E7407" w:rsidP="006D0736">
      <w:pPr>
        <w:rPr>
          <w:sz w:val="28"/>
          <w:szCs w:val="28"/>
        </w:rPr>
      </w:pPr>
      <w:bookmarkStart w:id="1" w:name="_GoBack"/>
      <w:bookmarkEnd w:id="1"/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0015" w:rsidRDefault="009E0015">
      <w:r>
        <w:separator/>
      </w:r>
    </w:p>
  </w:endnote>
  <w:endnote w:type="continuationSeparator" w:id="0">
    <w:p w:rsidR="009E0015" w:rsidRDefault="009E00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0015" w:rsidRDefault="009E0015">
      <w:r>
        <w:separator/>
      </w:r>
    </w:p>
  </w:footnote>
  <w:footnote w:type="continuationSeparator" w:id="0">
    <w:p w:rsidR="009E0015" w:rsidRDefault="009E00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6A4F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9E0015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2E6A4F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2E6A4F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2E6A4F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2E6A4F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59F97F-B656-44D1-856D-B6908090BE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1117</Words>
  <Characters>638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2023-10-18T10:18:00Z</dcterms:modified>
</cp:coreProperties>
</file>