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9792E" w:rsidRPr="00175FB5" w:rsidRDefault="00B9792E" w:rsidP="00B9792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9792E" w:rsidRPr="00175FB5" w:rsidRDefault="00B9792E" w:rsidP="00B9792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9792E" w:rsidRPr="00175FB5" w:rsidRDefault="00B9792E" w:rsidP="00B979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9792E" w:rsidRPr="00175FB5" w:rsidRDefault="00B9792E" w:rsidP="00B979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№83     </w:t>
      </w:r>
      <w:r w:rsidRPr="00175FB5">
        <w:rPr>
          <w:color w:val="111111"/>
          <w:sz w:val="28"/>
          <w:szCs w:val="28"/>
        </w:rPr>
        <w:tab/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12, площею 0,1000га, кадастровий №4622710200:10:000:0027, гр. Бонк Михайлу Мироновичу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Бонк Михайла Мироновича, що проживає в с.М.Підліски, вул. Шевченка, 34,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9792E" w:rsidRPr="00175FB5" w:rsidRDefault="00B9792E" w:rsidP="00B979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12, площею 0,1000га, кадастровий №4622710200:10:000:0027, гр. Бонк Михайлу Мироновичу.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12, площею 0,1000га, кадастровий №4622710200:10:000:0027, гр. Бонк Михайлу Мироновичу.</w:t>
      </w:r>
    </w:p>
    <w:p w:rsidR="00B9792E" w:rsidRPr="00175FB5" w:rsidRDefault="00B9792E" w:rsidP="00B979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Бонк Михайлу Мироновичу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№4622710200:10:000:0027.</w:t>
      </w:r>
    </w:p>
    <w:p w:rsidR="00B9792E" w:rsidRPr="00175FB5" w:rsidRDefault="00B9792E" w:rsidP="00B9792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</w:p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</w:p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</w:p>
    <w:p w:rsidR="00B9792E" w:rsidRPr="00175FB5" w:rsidRDefault="00B9792E" w:rsidP="00B9792E">
      <w:pPr>
        <w:pStyle w:val="a9"/>
        <w:widowControl w:val="0"/>
        <w:ind w:firstLine="540"/>
        <w:rPr>
          <w:color w:val="111111"/>
          <w:szCs w:val="28"/>
        </w:rPr>
      </w:pPr>
    </w:p>
    <w:p w:rsidR="00B9792E" w:rsidRPr="00175FB5" w:rsidRDefault="00B9792E" w:rsidP="00B9792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CF4" w:rsidRDefault="00930CF4">
      <w:r>
        <w:separator/>
      </w:r>
    </w:p>
  </w:endnote>
  <w:endnote w:type="continuationSeparator" w:id="0">
    <w:p w:rsidR="00930CF4" w:rsidRDefault="00930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CF4" w:rsidRDefault="00930CF4">
      <w:r>
        <w:separator/>
      </w:r>
    </w:p>
  </w:footnote>
  <w:footnote w:type="continuationSeparator" w:id="0">
    <w:p w:rsidR="00930CF4" w:rsidRDefault="00930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0CF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9792E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9792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9792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9792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9792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22D05-E671-4815-B5D9-2DB8EA343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2023-10-18T10:19:00Z</dcterms:modified>
</cp:coreProperties>
</file>