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3D646A" w:rsidRPr="00175FB5" w:rsidRDefault="003D646A" w:rsidP="003D646A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3D646A" w:rsidRPr="00175FB5" w:rsidRDefault="003D646A" w:rsidP="003D646A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3D646A" w:rsidRPr="00175FB5" w:rsidRDefault="003D646A" w:rsidP="003D646A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3D646A" w:rsidRPr="00175FB5" w:rsidRDefault="003D646A" w:rsidP="003D646A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3D646A" w:rsidRPr="00175FB5" w:rsidRDefault="003D646A" w:rsidP="003D646A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3D646A" w:rsidRPr="00175FB5" w:rsidRDefault="003D646A" w:rsidP="003D646A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3D646A" w:rsidRPr="00175FB5" w:rsidRDefault="003D646A" w:rsidP="003D646A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3D646A" w:rsidRPr="00175FB5" w:rsidRDefault="003D646A" w:rsidP="003D646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</w:t>
      </w:r>
      <w:r w:rsidRPr="00175FB5">
        <w:rPr>
          <w:color w:val="111111"/>
          <w:sz w:val="28"/>
          <w:szCs w:val="28"/>
        </w:rPr>
        <w:tab/>
        <w:t>№84</w:t>
      </w:r>
    </w:p>
    <w:p w:rsidR="003D646A" w:rsidRPr="00175FB5" w:rsidRDefault="003D646A" w:rsidP="003D646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3D646A" w:rsidRPr="00175FB5" w:rsidRDefault="003D646A" w:rsidP="003D646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Польова, 13, площею 0,1000га кадастровий №4622710200:10:000:0089, гр. Сидорак Богдану Ярославовичу</w:t>
      </w:r>
    </w:p>
    <w:p w:rsidR="003D646A" w:rsidRPr="00175FB5" w:rsidRDefault="003D646A" w:rsidP="003D646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3D646A" w:rsidRPr="00175FB5" w:rsidRDefault="003D646A" w:rsidP="003D646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Сидорак Богдана Ярославовича, що проживає в с.М.Підліски, вул. Шевченка, 12,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3D646A" w:rsidRPr="00175FB5" w:rsidRDefault="003D646A" w:rsidP="003D646A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3D646A" w:rsidRPr="00175FB5" w:rsidRDefault="003D646A" w:rsidP="003D646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Польова, 13, площею 0,1000га кадастровий №4622710200:10:000:0089, гр. Сидорак Богдану Ярославовичу.</w:t>
      </w:r>
    </w:p>
    <w:p w:rsidR="003D646A" w:rsidRPr="00175FB5" w:rsidRDefault="003D646A" w:rsidP="003D646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 Польова, 13, площею 0,1000га кадастровий №4622710200:10:000:0089, гр. Сидорак Богдану Ярославовичу.</w:t>
      </w:r>
    </w:p>
    <w:p w:rsidR="003D646A" w:rsidRPr="00175FB5" w:rsidRDefault="003D646A" w:rsidP="003D646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Сидорак Богдану Ярославовичу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№4622710200:10:000:0089.</w:t>
      </w:r>
    </w:p>
    <w:p w:rsidR="003D646A" w:rsidRPr="00175FB5" w:rsidRDefault="003D646A" w:rsidP="003D646A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3D646A" w:rsidRPr="00175FB5" w:rsidRDefault="003D646A" w:rsidP="003D646A">
      <w:pPr>
        <w:pStyle w:val="a9"/>
        <w:widowControl w:val="0"/>
        <w:ind w:firstLine="540"/>
        <w:rPr>
          <w:color w:val="111111"/>
          <w:szCs w:val="28"/>
        </w:rPr>
      </w:pPr>
    </w:p>
    <w:p w:rsidR="003D646A" w:rsidRPr="00175FB5" w:rsidRDefault="003D646A" w:rsidP="003D646A">
      <w:pPr>
        <w:pStyle w:val="a9"/>
        <w:widowControl w:val="0"/>
        <w:ind w:firstLine="540"/>
        <w:rPr>
          <w:color w:val="111111"/>
          <w:szCs w:val="28"/>
        </w:rPr>
      </w:pPr>
    </w:p>
    <w:p w:rsidR="003D646A" w:rsidRPr="00175FB5" w:rsidRDefault="003D646A" w:rsidP="003D646A">
      <w:pPr>
        <w:pStyle w:val="a9"/>
        <w:widowControl w:val="0"/>
        <w:ind w:firstLine="540"/>
        <w:rPr>
          <w:color w:val="111111"/>
          <w:szCs w:val="28"/>
        </w:rPr>
      </w:pPr>
    </w:p>
    <w:p w:rsidR="003D646A" w:rsidRPr="00175FB5" w:rsidRDefault="003D646A" w:rsidP="003D646A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В.Ю. Попович</w:t>
      </w:r>
    </w:p>
    <w:bookmarkStart w:id="1" w:name="_GoBack"/>
    <w:bookmarkEnd w:id="1"/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0E3B" w:rsidRDefault="00E40E3B">
      <w:r>
        <w:separator/>
      </w:r>
    </w:p>
  </w:endnote>
  <w:endnote w:type="continuationSeparator" w:id="0">
    <w:p w:rsidR="00E40E3B" w:rsidRDefault="00E40E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0E3B" w:rsidRDefault="00E40E3B">
      <w:r>
        <w:separator/>
      </w:r>
    </w:p>
  </w:footnote>
  <w:footnote w:type="continuationSeparator" w:id="0">
    <w:p w:rsidR="00E40E3B" w:rsidRDefault="00E40E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D646A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40E3B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3D646A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3D646A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3D646A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3D646A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2988A7-5DD4-4DE5-9FBB-396FE65552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1135</Words>
  <Characters>647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2023-10-18T10:20:00Z</dcterms:modified>
</cp:coreProperties>
</file>