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065C3" w:rsidRPr="00175FB5" w:rsidRDefault="003065C3" w:rsidP="003065C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3065C3" w:rsidRPr="00175FB5" w:rsidRDefault="003065C3" w:rsidP="003065C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3065C3" w:rsidRPr="00175FB5" w:rsidRDefault="003065C3" w:rsidP="003065C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065C3" w:rsidRPr="00175FB5" w:rsidRDefault="003065C3" w:rsidP="003065C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3065C3" w:rsidRPr="00175FB5" w:rsidRDefault="003065C3" w:rsidP="003065C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065C3" w:rsidRPr="00175FB5" w:rsidRDefault="003065C3" w:rsidP="003065C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3065C3" w:rsidRPr="00175FB5" w:rsidRDefault="003065C3" w:rsidP="003065C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065C3" w:rsidRPr="00175FB5" w:rsidRDefault="003065C3" w:rsidP="003065C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№98            </w:t>
      </w:r>
      <w:r w:rsidRPr="00175FB5">
        <w:rPr>
          <w:color w:val="111111"/>
          <w:sz w:val="28"/>
          <w:szCs w:val="28"/>
        </w:rPr>
        <w:tab/>
      </w:r>
    </w:p>
    <w:p w:rsidR="003065C3" w:rsidRPr="00175FB5" w:rsidRDefault="003065C3" w:rsidP="003065C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3065C3" w:rsidRPr="00175FB5" w:rsidRDefault="003065C3" w:rsidP="003065C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4, площею 0,1000га, кадастровий №4622710200:10:000:0101, гр. Стасюк Дмитру Ярославовичу</w:t>
      </w:r>
    </w:p>
    <w:p w:rsidR="003065C3" w:rsidRPr="00175FB5" w:rsidRDefault="003065C3" w:rsidP="003065C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065C3" w:rsidRPr="00175FB5" w:rsidRDefault="003065C3" w:rsidP="003065C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Стасюк Дмитра Ярославовича, що проживає в м.Львів, вул. Грінченка, 11б/77,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065C3" w:rsidRPr="00175FB5" w:rsidRDefault="003065C3" w:rsidP="003065C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3065C3" w:rsidRPr="00175FB5" w:rsidRDefault="003065C3" w:rsidP="003065C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4, площею 0,1000га, кадастровий №4622710200:10:000:0101, гр. Стасюк Дмитру Ярославовичу.</w:t>
      </w:r>
    </w:p>
    <w:p w:rsidR="003065C3" w:rsidRPr="00175FB5" w:rsidRDefault="003065C3" w:rsidP="003065C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4, площею 0,1000га, кадастровий №4622710200:10:000:0101, гр. Стасюк Дмитру Ярославовичу.</w:t>
      </w:r>
    </w:p>
    <w:p w:rsidR="003065C3" w:rsidRPr="00175FB5" w:rsidRDefault="003065C3" w:rsidP="003065C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Стасюк Дмитру Ярославовичу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№4622710200:10:000:0101.</w:t>
      </w:r>
    </w:p>
    <w:p w:rsidR="003065C3" w:rsidRPr="00175FB5" w:rsidRDefault="003065C3" w:rsidP="003065C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065C3" w:rsidRPr="00175FB5" w:rsidRDefault="003065C3" w:rsidP="003065C3">
      <w:pPr>
        <w:pStyle w:val="a9"/>
        <w:widowControl w:val="0"/>
        <w:ind w:firstLine="540"/>
        <w:rPr>
          <w:color w:val="111111"/>
          <w:szCs w:val="28"/>
        </w:rPr>
      </w:pPr>
    </w:p>
    <w:p w:rsidR="003065C3" w:rsidRPr="00175FB5" w:rsidRDefault="003065C3" w:rsidP="003065C3">
      <w:pPr>
        <w:pStyle w:val="a9"/>
        <w:widowControl w:val="0"/>
        <w:ind w:firstLine="540"/>
        <w:rPr>
          <w:color w:val="111111"/>
          <w:szCs w:val="28"/>
        </w:rPr>
      </w:pPr>
    </w:p>
    <w:p w:rsidR="003065C3" w:rsidRPr="00175FB5" w:rsidRDefault="003065C3" w:rsidP="003065C3">
      <w:pPr>
        <w:pStyle w:val="a9"/>
        <w:widowControl w:val="0"/>
        <w:ind w:firstLine="540"/>
        <w:rPr>
          <w:color w:val="111111"/>
          <w:szCs w:val="28"/>
        </w:rPr>
      </w:pPr>
    </w:p>
    <w:p w:rsidR="003065C3" w:rsidRPr="00175FB5" w:rsidRDefault="003065C3" w:rsidP="003065C3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065C3" w:rsidRPr="00175FB5" w:rsidRDefault="003065C3" w:rsidP="003065C3">
      <w:pPr>
        <w:pStyle w:val="a9"/>
        <w:widowControl w:val="0"/>
        <w:ind w:firstLine="540"/>
        <w:rPr>
          <w:color w:val="111111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262" w:rsidRDefault="00284262">
      <w:r>
        <w:separator/>
      </w:r>
    </w:p>
  </w:endnote>
  <w:endnote w:type="continuationSeparator" w:id="0">
    <w:p w:rsidR="00284262" w:rsidRDefault="00284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262" w:rsidRDefault="00284262">
      <w:r>
        <w:separator/>
      </w:r>
    </w:p>
  </w:footnote>
  <w:footnote w:type="continuationSeparator" w:id="0">
    <w:p w:rsidR="00284262" w:rsidRDefault="002842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4262"/>
    <w:rsid w:val="00287847"/>
    <w:rsid w:val="00294625"/>
    <w:rsid w:val="002A52D5"/>
    <w:rsid w:val="002C74B0"/>
    <w:rsid w:val="002E7407"/>
    <w:rsid w:val="0030555B"/>
    <w:rsid w:val="003065C3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065C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065C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065C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065C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FE1C5-4E3F-426A-828D-9872BCB2D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1131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2023-10-18T10:30:00Z</dcterms:modified>
</cp:coreProperties>
</file>