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400CF1" w:rsidRPr="00175FB5" w:rsidRDefault="00400CF1" w:rsidP="00400CF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400CF1" w:rsidRPr="00175FB5" w:rsidRDefault="00400CF1" w:rsidP="00400CF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400CF1" w:rsidRPr="00175FB5" w:rsidRDefault="00400CF1" w:rsidP="00400CF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400CF1" w:rsidRPr="00175FB5" w:rsidRDefault="00400CF1" w:rsidP="00400CF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№100             </w:t>
      </w:r>
      <w:r w:rsidRPr="00175FB5">
        <w:rPr>
          <w:color w:val="111111"/>
          <w:sz w:val="28"/>
          <w:szCs w:val="28"/>
        </w:rPr>
        <w:tab/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героїв АТО, 8, площею 0,1000га, кадастровий №4622710200:10:000:0122, гр. Сухецькому Петру Богдановичу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Сухецького Петра Богдановича, що проживає в м.Дубляни, вул. Л.Українки, 18,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400CF1" w:rsidRPr="00175FB5" w:rsidRDefault="00400CF1" w:rsidP="00400CF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героїв АТО, 8, площею 0,1000га, кадастровий №4622710200:10:000:0122, гр. Сухецькому Петру Богдановичу.</w:t>
      </w:r>
    </w:p>
    <w:p w:rsidR="00400CF1" w:rsidRPr="00175FB5" w:rsidRDefault="00400CF1" w:rsidP="00400CF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героїв АТО, 8, площею 0,1000га, кадастровий №4622710200:10:000:0122, гр. Сухецькому Петру Богдановичу.</w:t>
      </w:r>
    </w:p>
    <w:p w:rsidR="00400CF1" w:rsidRPr="00175FB5" w:rsidRDefault="00400CF1" w:rsidP="00400CF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Сухецькому Петру Богдановичу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№4622710200:10:000:0122.</w:t>
      </w:r>
    </w:p>
    <w:p w:rsidR="00400CF1" w:rsidRPr="00175FB5" w:rsidRDefault="00400CF1" w:rsidP="00400CF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</w:p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</w:p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</w:p>
    <w:p w:rsidR="00400CF1" w:rsidRPr="00175FB5" w:rsidRDefault="00400CF1" w:rsidP="00400CF1">
      <w:pPr>
        <w:pStyle w:val="a9"/>
        <w:widowControl w:val="0"/>
        <w:ind w:firstLine="540"/>
        <w:rPr>
          <w:color w:val="111111"/>
          <w:szCs w:val="28"/>
        </w:rPr>
      </w:pPr>
    </w:p>
    <w:p w:rsidR="00400CF1" w:rsidRPr="00175FB5" w:rsidRDefault="00400CF1" w:rsidP="00400CF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2E9E" w:rsidRDefault="00B52E9E">
      <w:r>
        <w:separator/>
      </w:r>
    </w:p>
  </w:endnote>
  <w:endnote w:type="continuationSeparator" w:id="0">
    <w:p w:rsidR="00B52E9E" w:rsidRDefault="00B52E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2E9E" w:rsidRDefault="00B52E9E">
      <w:r>
        <w:separator/>
      </w:r>
    </w:p>
  </w:footnote>
  <w:footnote w:type="continuationSeparator" w:id="0">
    <w:p w:rsidR="00B52E9E" w:rsidRDefault="00B52E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00CF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52E9E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400CF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400CF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400CF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400CF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E7D08-112B-4104-A946-BE81A0C36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1138</Words>
  <Characters>650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2023-10-18T10:31:00Z</dcterms:modified>
</cp:coreProperties>
</file>