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54AAC" w:rsidRPr="00175FB5" w:rsidRDefault="00154AAC" w:rsidP="00154AA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54AAC" w:rsidRPr="00175FB5" w:rsidRDefault="00154AAC" w:rsidP="00154AA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54AAC" w:rsidRPr="00175FB5" w:rsidRDefault="00154AAC" w:rsidP="00154A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54AAC" w:rsidRPr="00175FB5" w:rsidRDefault="00154AAC" w:rsidP="00154AA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№104 </w:t>
      </w:r>
      <w:r w:rsidRPr="00175FB5">
        <w:rPr>
          <w:color w:val="111111"/>
          <w:sz w:val="28"/>
          <w:szCs w:val="28"/>
        </w:rPr>
        <w:tab/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17, площею 0,1000га, кадастровий №4622710200:10:000:0035, гр. Куліч Юрію Романовичу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Куліч Юрія Романовича, що проживає в с.М.Підліски, вул. Чорновола, 30,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54AAC" w:rsidRPr="00175FB5" w:rsidRDefault="00154AAC" w:rsidP="00154AA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17, площею 0,1000га, кадастровий №4622710200:10:000:0035, гр. Куліч Юрію Романовичу.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17, площею 0,1000га, кадастровий №4622710200:10:000:0035, гр. Куліч Юрію Романовичу.</w:t>
      </w:r>
    </w:p>
    <w:p w:rsidR="00154AAC" w:rsidRPr="00175FB5" w:rsidRDefault="00154AAC" w:rsidP="00154AA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Куліч Юрію Романовичу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№4622710200:10:000:0035.</w:t>
      </w:r>
    </w:p>
    <w:p w:rsidR="00154AAC" w:rsidRPr="00175FB5" w:rsidRDefault="00154AAC" w:rsidP="00154AA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</w:p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</w:p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</w:p>
    <w:p w:rsidR="00154AAC" w:rsidRPr="00175FB5" w:rsidRDefault="00154AAC" w:rsidP="00154AAC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154AAC" w:rsidP="00154AAC">
      <w:pPr>
        <w:rPr>
          <w:b/>
          <w:sz w:val="28"/>
          <w:szCs w:val="28"/>
        </w:rPr>
      </w:pPr>
      <w:r w:rsidRPr="00175FB5">
        <w:rPr>
          <w:b/>
          <w:color w:val="111111"/>
          <w:szCs w:val="28"/>
        </w:rPr>
        <w:t>Міський голова                       В.Ю. 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4D8" w:rsidRDefault="004564D8">
      <w:r>
        <w:separator/>
      </w:r>
    </w:p>
  </w:endnote>
  <w:endnote w:type="continuationSeparator" w:id="0">
    <w:p w:rsidR="004564D8" w:rsidRDefault="00456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4D8" w:rsidRDefault="004564D8">
      <w:r>
        <w:separator/>
      </w:r>
    </w:p>
  </w:footnote>
  <w:footnote w:type="continuationSeparator" w:id="0">
    <w:p w:rsidR="004564D8" w:rsidRDefault="00456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4AA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4D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54AA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54AA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54AA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54AA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9F9C4-10E9-463E-89C4-91CA27FF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2023-10-18T10:34:00Z</dcterms:modified>
</cp:coreProperties>
</file>