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4E46BB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6F2805">
              <w:rPr>
                <w:b/>
                <w:i/>
                <w:noProof/>
                <w:sz w:val="28"/>
                <w:u w:val="single"/>
                <w:lang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A4C09F" wp14:editId="747E7517">
                      <wp:simplePos x="0" y="0"/>
                      <wp:positionH relativeFrom="column">
                        <wp:posOffset>-1102360</wp:posOffset>
                      </wp:positionH>
                      <wp:positionV relativeFrom="paragraph">
                        <wp:posOffset>400050</wp:posOffset>
                      </wp:positionV>
                      <wp:extent cx="2918460" cy="655320"/>
                      <wp:effectExtent l="0" t="0" r="0" b="0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8460" cy="6553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C34EAB2" id="Прямоугольник 2" o:spid="_x0000_s1026" style="position:absolute;margin-left:-86.8pt;margin-top:31.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" filled="f" stroked="f" strokeweight="1pt"/>
                  </w:pict>
                </mc:Fallback>
              </mc:AlternateContent>
            </w:r>
            <w:r w:rsidR="005129C5" w:rsidRPr="005129C5">
              <w:rPr>
                <w:noProof/>
                <w:lang w:eastAsia="uk-UA"/>
              </w:rPr>
              <w:drawing>
                <wp:inline distT="0" distB="0" distL="0" distR="0" wp14:anchorId="1A1769EA" wp14:editId="0F46F8D9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E46BB" w:rsidRPr="00175FB5" w:rsidRDefault="004E46BB" w:rsidP="004E46B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E46BB" w:rsidRPr="00175FB5" w:rsidRDefault="004E46BB" w:rsidP="004E46BB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E46BB" w:rsidRPr="00175FB5" w:rsidRDefault="004E46BB" w:rsidP="004E46B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E46BB" w:rsidRPr="00175FB5" w:rsidRDefault="004E46BB" w:rsidP="004E46B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E46BB" w:rsidRPr="00175FB5" w:rsidRDefault="004E46BB" w:rsidP="004E46B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E46BB" w:rsidRPr="00175FB5" w:rsidRDefault="004E46BB" w:rsidP="004E46B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№107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25,  площею 0,1000га кадастровий №4622710200:10:000:0165, гр. Сидорак Володимиру Романовичу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Сидорак Володимира Романовича, що проживає в с.М.Підліски, вул. Південна, 23,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E46BB" w:rsidRPr="00175FB5" w:rsidRDefault="004E46BB" w:rsidP="004E46B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25,  площею 0,1000га кадастровий №4622710200:10:000:0165, гр. Сидорак Володимиру Романовичу.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25,  площею 0,1000га кадастровий №4622710200:10:000:0165, гр. Сидорак Володимиру Романовичу.</w:t>
      </w:r>
    </w:p>
    <w:p w:rsidR="004E46BB" w:rsidRPr="00175FB5" w:rsidRDefault="004E46BB" w:rsidP="004E46B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Сидорак Володимиру Романовичу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№4622710200:10:000:0165.</w:t>
      </w:r>
    </w:p>
    <w:p w:rsidR="004E46BB" w:rsidRPr="00175FB5" w:rsidRDefault="004E46BB" w:rsidP="004E46B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E46BB" w:rsidRPr="00175FB5" w:rsidRDefault="004E46BB" w:rsidP="004E46BB">
      <w:pPr>
        <w:pStyle w:val="a9"/>
        <w:widowControl w:val="0"/>
        <w:ind w:firstLine="540"/>
        <w:rPr>
          <w:color w:val="111111"/>
          <w:szCs w:val="28"/>
        </w:rPr>
      </w:pPr>
    </w:p>
    <w:p w:rsidR="004E46BB" w:rsidRPr="00175FB5" w:rsidRDefault="004E46BB" w:rsidP="004E46BB">
      <w:pPr>
        <w:pStyle w:val="a9"/>
        <w:widowControl w:val="0"/>
        <w:ind w:firstLine="540"/>
        <w:rPr>
          <w:color w:val="111111"/>
          <w:szCs w:val="28"/>
        </w:rPr>
      </w:pPr>
    </w:p>
    <w:p w:rsidR="004E46BB" w:rsidRPr="00175FB5" w:rsidRDefault="004E46BB" w:rsidP="004E46BB">
      <w:pPr>
        <w:pStyle w:val="a9"/>
        <w:widowControl w:val="0"/>
        <w:ind w:firstLine="540"/>
        <w:rPr>
          <w:color w:val="111111"/>
          <w:szCs w:val="28"/>
        </w:rPr>
      </w:pPr>
    </w:p>
    <w:p w:rsidR="004E46BB" w:rsidRPr="00175FB5" w:rsidRDefault="004E46BB" w:rsidP="004E46B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B2D62" w:rsidRDefault="002E7407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D44" w:rsidRDefault="00087D44">
      <w:r>
        <w:separator/>
      </w:r>
    </w:p>
  </w:endnote>
  <w:endnote w:type="continuationSeparator" w:id="0">
    <w:p w:rsidR="00087D44" w:rsidRDefault="00087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D44" w:rsidRDefault="00087D44">
      <w:r>
        <w:separator/>
      </w:r>
    </w:p>
  </w:footnote>
  <w:footnote w:type="continuationSeparator" w:id="0">
    <w:p w:rsidR="00087D44" w:rsidRDefault="00087D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7D4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46BB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E46B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E46B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E46B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E46B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6621F-95CC-4C97-B6E0-7BC145B6B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1144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2023-10-18T10:37:00Z</dcterms:modified>
</cp:coreProperties>
</file>