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24399" w:rsidRPr="00175FB5" w:rsidRDefault="00324399" w:rsidP="0032439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324399" w:rsidRPr="00175FB5" w:rsidRDefault="00324399" w:rsidP="0032439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24399" w:rsidRPr="00175FB5" w:rsidRDefault="00324399" w:rsidP="0032439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24399" w:rsidRPr="00175FB5" w:rsidRDefault="00324399" w:rsidP="0032439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24399" w:rsidRPr="00175FB5" w:rsidRDefault="00324399" w:rsidP="0032439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24399" w:rsidRPr="00175FB5" w:rsidRDefault="00324399" w:rsidP="0032439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№118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14, площею 0,1000га кадастровий №4622710200:10:000:0068, гр. Демчина Мирославі Ігорівні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Демчина Мирослави Ігорівни, що проживає в м.Львів, вул. Св.Теодора, 2/13,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24399" w:rsidRPr="00175FB5" w:rsidRDefault="00324399" w:rsidP="0032439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14, площею 0,1000га кадастровий №4622710200:10:000:0068, гр. Демчина Мирославі Ігорівні.</w:t>
      </w:r>
    </w:p>
    <w:p w:rsidR="00324399" w:rsidRPr="00175FB5" w:rsidRDefault="00324399" w:rsidP="003243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14, площею 0,1000га кадастровий №4622710200:10:000:0068, гр. Демчина Мирославі Ігорівні.</w:t>
      </w:r>
    </w:p>
    <w:p w:rsidR="00324399" w:rsidRPr="00175FB5" w:rsidRDefault="00324399" w:rsidP="0032439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Демчина Мирославі Ігорівні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№4622710200:10:000:0068.</w:t>
      </w:r>
    </w:p>
    <w:p w:rsidR="00324399" w:rsidRPr="00175FB5" w:rsidRDefault="00324399" w:rsidP="0032439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24399" w:rsidRPr="00175FB5" w:rsidRDefault="00324399" w:rsidP="00324399">
      <w:pPr>
        <w:pStyle w:val="a9"/>
        <w:widowControl w:val="0"/>
        <w:ind w:firstLine="540"/>
        <w:rPr>
          <w:color w:val="111111"/>
          <w:szCs w:val="28"/>
        </w:rPr>
      </w:pPr>
    </w:p>
    <w:p w:rsidR="00324399" w:rsidRPr="00175FB5" w:rsidRDefault="00324399" w:rsidP="00324399">
      <w:pPr>
        <w:pStyle w:val="a9"/>
        <w:widowControl w:val="0"/>
        <w:ind w:firstLine="540"/>
        <w:rPr>
          <w:color w:val="111111"/>
          <w:szCs w:val="28"/>
        </w:rPr>
      </w:pPr>
    </w:p>
    <w:p w:rsidR="00324399" w:rsidRPr="00175FB5" w:rsidRDefault="00324399" w:rsidP="00324399">
      <w:pPr>
        <w:pStyle w:val="a9"/>
        <w:widowControl w:val="0"/>
        <w:ind w:firstLine="540"/>
        <w:rPr>
          <w:color w:val="111111"/>
          <w:szCs w:val="28"/>
        </w:rPr>
      </w:pPr>
    </w:p>
    <w:p w:rsidR="00324399" w:rsidRPr="00175FB5" w:rsidRDefault="00324399" w:rsidP="0032439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24399" w:rsidRPr="00175FB5" w:rsidRDefault="00324399" w:rsidP="00324399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3CC" w:rsidRDefault="002E13CC">
      <w:r>
        <w:separator/>
      </w:r>
    </w:p>
  </w:endnote>
  <w:endnote w:type="continuationSeparator" w:id="0">
    <w:p w:rsidR="002E13CC" w:rsidRDefault="002E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3CC" w:rsidRDefault="002E13CC">
      <w:r>
        <w:separator/>
      </w:r>
    </w:p>
  </w:footnote>
  <w:footnote w:type="continuationSeparator" w:id="0">
    <w:p w:rsidR="002E13CC" w:rsidRDefault="002E1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3CC"/>
    <w:rsid w:val="002E7407"/>
    <w:rsid w:val="0030555B"/>
    <w:rsid w:val="0032439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2439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2439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2439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2439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F62B1-8781-4F94-BFE4-8198A2C9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2023-10-18T10:45:00Z</dcterms:modified>
</cp:coreProperties>
</file>