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E0FDE" w:rsidRPr="00175FB5" w:rsidRDefault="008E0FDE" w:rsidP="008E0FD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E0FDE" w:rsidRPr="00175FB5" w:rsidRDefault="008E0FDE" w:rsidP="008E0FD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E0FDE" w:rsidRPr="00175FB5" w:rsidRDefault="008E0FDE" w:rsidP="008E0FD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E0FDE" w:rsidRPr="00175FB5" w:rsidRDefault="008E0FDE" w:rsidP="008E0FD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E0FDE" w:rsidRPr="00175FB5" w:rsidRDefault="008E0FDE" w:rsidP="008E0F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E0FDE" w:rsidRPr="00175FB5" w:rsidRDefault="008E0FDE" w:rsidP="008E0F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№119</w:t>
      </w:r>
      <w:r w:rsidRPr="00175FB5">
        <w:rPr>
          <w:color w:val="111111"/>
          <w:sz w:val="28"/>
          <w:szCs w:val="28"/>
        </w:rPr>
        <w:tab/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15, площею 0,0996га, кадастровий №4622710200:10:000:0091, гр. Нікіфоряк Сергію Вячеславовичу 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Нікіфоряк Сергія Вячеславовича , що проживає в с.Свидниця, вул. Молодіжна, 106/7,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E0FDE" w:rsidRPr="00175FB5" w:rsidRDefault="008E0FDE" w:rsidP="008E0F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15, площею 0,0996га, кадастровий №4622710200:10:000:0091, гр. Нікіфоряк Сергію Вячеславовичу. 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15, площею 0,0996га, кадастровий №4622710200:10:000:0091, гр. Нікіфоряк Сергію Вячеславовичу. </w:t>
      </w:r>
    </w:p>
    <w:p w:rsidR="008E0FDE" w:rsidRPr="00175FB5" w:rsidRDefault="008E0FDE" w:rsidP="008E0F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Нікіфоряк Сергію Вячеславовичу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№4622710200:10:000:0091.</w:t>
      </w:r>
    </w:p>
    <w:p w:rsidR="008E0FDE" w:rsidRPr="00175FB5" w:rsidRDefault="008E0FDE" w:rsidP="008E0FD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E0FDE" w:rsidRPr="00175FB5" w:rsidRDefault="008E0FDE" w:rsidP="008E0FDE">
      <w:pPr>
        <w:pStyle w:val="a9"/>
        <w:widowControl w:val="0"/>
        <w:ind w:firstLine="540"/>
        <w:rPr>
          <w:color w:val="111111"/>
          <w:szCs w:val="28"/>
        </w:rPr>
      </w:pPr>
    </w:p>
    <w:p w:rsidR="008E0FDE" w:rsidRPr="00175FB5" w:rsidRDefault="008E0FDE" w:rsidP="008E0FDE">
      <w:pPr>
        <w:pStyle w:val="a9"/>
        <w:widowControl w:val="0"/>
        <w:ind w:firstLine="540"/>
        <w:rPr>
          <w:color w:val="111111"/>
          <w:szCs w:val="28"/>
        </w:rPr>
      </w:pPr>
    </w:p>
    <w:p w:rsidR="008E0FDE" w:rsidRPr="00175FB5" w:rsidRDefault="008E0FDE" w:rsidP="008E0FDE">
      <w:pPr>
        <w:pStyle w:val="a9"/>
        <w:widowControl w:val="0"/>
        <w:ind w:firstLine="540"/>
        <w:rPr>
          <w:color w:val="111111"/>
          <w:szCs w:val="28"/>
        </w:rPr>
      </w:pPr>
    </w:p>
    <w:p w:rsidR="008E0FDE" w:rsidRPr="00175FB5" w:rsidRDefault="008E0FDE" w:rsidP="008E0FD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887" w:rsidRDefault="00756887">
      <w:r>
        <w:separator/>
      </w:r>
    </w:p>
  </w:endnote>
  <w:endnote w:type="continuationSeparator" w:id="0">
    <w:p w:rsidR="00756887" w:rsidRDefault="0075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887" w:rsidRDefault="00756887">
      <w:r>
        <w:separator/>
      </w:r>
    </w:p>
  </w:footnote>
  <w:footnote w:type="continuationSeparator" w:id="0">
    <w:p w:rsidR="00756887" w:rsidRDefault="00756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6887"/>
    <w:rsid w:val="007E1906"/>
    <w:rsid w:val="00844DE4"/>
    <w:rsid w:val="00872FDE"/>
    <w:rsid w:val="008824A2"/>
    <w:rsid w:val="008C6E6E"/>
    <w:rsid w:val="008E0FD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E0FD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E0FD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E0FD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E0FD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72D58-E67D-49AD-A782-6F0C0A938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1150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2023-10-18T10:46:00Z</dcterms:modified>
</cp:coreProperties>
</file>