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B595C" w:rsidRPr="00175FB5" w:rsidRDefault="004B595C" w:rsidP="004B595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4B595C" w:rsidRPr="00175FB5" w:rsidRDefault="004B595C" w:rsidP="004B595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B595C" w:rsidRPr="00175FB5" w:rsidRDefault="004B595C" w:rsidP="004B595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B595C" w:rsidRPr="00175FB5" w:rsidRDefault="004B595C" w:rsidP="004B595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B595C" w:rsidRPr="00175FB5" w:rsidRDefault="004B595C" w:rsidP="004B595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B595C" w:rsidRPr="00175FB5" w:rsidRDefault="004B595C" w:rsidP="004B595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4B595C" w:rsidRPr="00175FB5" w:rsidRDefault="004B595C" w:rsidP="004B595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B595C" w:rsidRPr="00175FB5" w:rsidRDefault="004B595C" w:rsidP="004B595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№125          </w:t>
      </w:r>
      <w:r w:rsidRPr="00175FB5">
        <w:rPr>
          <w:color w:val="111111"/>
          <w:sz w:val="28"/>
          <w:szCs w:val="28"/>
        </w:rPr>
        <w:tab/>
      </w:r>
    </w:p>
    <w:p w:rsidR="004B595C" w:rsidRPr="00175FB5" w:rsidRDefault="004B595C" w:rsidP="004B595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B595C" w:rsidRPr="00175FB5" w:rsidRDefault="004B595C" w:rsidP="004B595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23, площею 0,0966га, кадастровий №4622710200:10:000:0050, гр. Кривенькому Ігору Івановичу</w:t>
      </w:r>
    </w:p>
    <w:p w:rsidR="004B595C" w:rsidRPr="00175FB5" w:rsidRDefault="004B595C" w:rsidP="004B595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B595C" w:rsidRPr="00175FB5" w:rsidRDefault="004B595C" w:rsidP="004B595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Кривенького Ігора Івановича, що проживає в м.Дубляни, вул. І.Франка, 46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B595C" w:rsidRPr="00175FB5" w:rsidRDefault="004B595C" w:rsidP="004B595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B595C" w:rsidRPr="00175FB5" w:rsidRDefault="004B595C" w:rsidP="004B595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23, площею 0,0966га, кадастровий №4622710200:10:000:0050, гр. Кривенькому Ігору Івановичу.</w:t>
      </w:r>
    </w:p>
    <w:p w:rsidR="004B595C" w:rsidRPr="00175FB5" w:rsidRDefault="004B595C" w:rsidP="004B595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23, площею 0,0966га, кадастровий №4622710200:10:000:0050, гр. Кривенькому Ігору Івановичу.</w:t>
      </w:r>
    </w:p>
    <w:p w:rsidR="004B595C" w:rsidRPr="00175FB5" w:rsidRDefault="004B595C" w:rsidP="004B595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Кривенькому Ігору Івановичу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№4622710200:10:000:0050.</w:t>
      </w:r>
    </w:p>
    <w:p w:rsidR="004B595C" w:rsidRPr="00175FB5" w:rsidRDefault="004B595C" w:rsidP="004B595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B595C" w:rsidRPr="00175FB5" w:rsidRDefault="004B595C" w:rsidP="004B595C">
      <w:pPr>
        <w:pStyle w:val="a9"/>
        <w:widowControl w:val="0"/>
        <w:ind w:firstLine="540"/>
        <w:rPr>
          <w:color w:val="111111"/>
          <w:szCs w:val="28"/>
        </w:rPr>
      </w:pPr>
    </w:p>
    <w:p w:rsidR="004B595C" w:rsidRPr="00175FB5" w:rsidRDefault="004B595C" w:rsidP="004B595C">
      <w:pPr>
        <w:pStyle w:val="a9"/>
        <w:widowControl w:val="0"/>
        <w:ind w:firstLine="540"/>
        <w:rPr>
          <w:color w:val="111111"/>
          <w:szCs w:val="28"/>
        </w:rPr>
      </w:pPr>
    </w:p>
    <w:p w:rsidR="004B595C" w:rsidRPr="00175FB5" w:rsidRDefault="004B595C" w:rsidP="004B595C">
      <w:pPr>
        <w:pStyle w:val="a9"/>
        <w:widowControl w:val="0"/>
        <w:ind w:firstLine="540"/>
        <w:rPr>
          <w:color w:val="111111"/>
          <w:szCs w:val="28"/>
        </w:rPr>
      </w:pPr>
    </w:p>
    <w:p w:rsidR="004B595C" w:rsidRPr="00175FB5" w:rsidRDefault="004B595C" w:rsidP="004B595C">
      <w:pPr>
        <w:pStyle w:val="a9"/>
        <w:widowControl w:val="0"/>
        <w:ind w:firstLine="540"/>
        <w:rPr>
          <w:color w:val="111111"/>
          <w:szCs w:val="28"/>
        </w:rPr>
      </w:pPr>
    </w:p>
    <w:p w:rsidR="004B595C" w:rsidRPr="00175FB5" w:rsidRDefault="004B595C" w:rsidP="004B595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3FC" w:rsidRDefault="005D23FC">
      <w:r>
        <w:separator/>
      </w:r>
    </w:p>
  </w:endnote>
  <w:endnote w:type="continuationSeparator" w:id="0">
    <w:p w:rsidR="005D23FC" w:rsidRDefault="005D2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3FC" w:rsidRDefault="005D23FC">
      <w:r>
        <w:separator/>
      </w:r>
    </w:p>
  </w:footnote>
  <w:footnote w:type="continuationSeparator" w:id="0">
    <w:p w:rsidR="005D23FC" w:rsidRDefault="005D23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595C"/>
    <w:rsid w:val="004D7659"/>
    <w:rsid w:val="005129C5"/>
    <w:rsid w:val="00575337"/>
    <w:rsid w:val="00582189"/>
    <w:rsid w:val="005D19D6"/>
    <w:rsid w:val="005D23FC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B595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B595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B595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B595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64587-3AFE-4293-8143-9C251BC42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1133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2023-10-18T10:51:00Z</dcterms:modified>
</cp:coreProperties>
</file>