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92D36" w:rsidRPr="00175FB5" w:rsidRDefault="00992D36" w:rsidP="00992D3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92D36" w:rsidRPr="00175FB5" w:rsidRDefault="00992D36" w:rsidP="00992D3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92D36" w:rsidRPr="00175FB5" w:rsidRDefault="00992D36" w:rsidP="00992D3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92D36" w:rsidRPr="00175FB5" w:rsidRDefault="00992D36" w:rsidP="00992D3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№127  </w:t>
      </w:r>
      <w:r w:rsidRPr="00175FB5">
        <w:rPr>
          <w:color w:val="111111"/>
          <w:sz w:val="28"/>
          <w:szCs w:val="28"/>
        </w:rPr>
        <w:tab/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25, площею 0,0996га, кадастровий №4622710200:10:000:0140, гр. Шолудько Василю Петровичу</w:t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Шолудько Василя Петровича, що проживає в м.Дубляни, вул. Шевченка,29/49,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92D36" w:rsidRPr="00175FB5" w:rsidRDefault="00992D36" w:rsidP="00992D3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25, площею 0,0996га, кадастровий №4622710200:10:000:0140, гр. Шолудько Василю Петровичу.</w:t>
      </w:r>
    </w:p>
    <w:p w:rsidR="00992D36" w:rsidRPr="00175FB5" w:rsidRDefault="00992D36" w:rsidP="00992D3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25, площею 0,0996га, кадастровий №4622710200:10:000:0140, гр. Шолудько Василю Петровичу.</w:t>
      </w:r>
    </w:p>
    <w:p w:rsidR="00992D36" w:rsidRPr="00175FB5" w:rsidRDefault="00992D36" w:rsidP="00992D3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Шолудько Василю Петровичу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№4622710200:10:000:0140.</w:t>
      </w:r>
    </w:p>
    <w:p w:rsidR="00992D36" w:rsidRPr="00175FB5" w:rsidRDefault="00992D36" w:rsidP="00992D3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</w:p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</w:p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</w:p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</w:p>
    <w:p w:rsidR="00992D36" w:rsidRPr="00175FB5" w:rsidRDefault="00992D36" w:rsidP="00992D3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608" w:rsidRDefault="00B50608">
      <w:r>
        <w:separator/>
      </w:r>
    </w:p>
  </w:endnote>
  <w:endnote w:type="continuationSeparator" w:id="0">
    <w:p w:rsidR="00B50608" w:rsidRDefault="00B50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608" w:rsidRDefault="00B50608">
      <w:r>
        <w:separator/>
      </w:r>
    </w:p>
  </w:footnote>
  <w:footnote w:type="continuationSeparator" w:id="0">
    <w:p w:rsidR="00B50608" w:rsidRDefault="00B50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2D36"/>
    <w:rsid w:val="009B3FB6"/>
    <w:rsid w:val="00A02423"/>
    <w:rsid w:val="00A20109"/>
    <w:rsid w:val="00A769F3"/>
    <w:rsid w:val="00A9594B"/>
    <w:rsid w:val="00AE7596"/>
    <w:rsid w:val="00B03460"/>
    <w:rsid w:val="00B45B11"/>
    <w:rsid w:val="00B50608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92D3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92D3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92D3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92D3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BAA02-D0C8-47A6-8959-21F7896C1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2023-10-18T10:52:00Z</dcterms:modified>
</cp:coreProperties>
</file>