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BD1173" w:rsidRPr="00175FB5" w:rsidRDefault="00BD1173" w:rsidP="00BD1173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BD1173" w:rsidRPr="00175FB5" w:rsidRDefault="00BD1173" w:rsidP="00BD1173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BD1173" w:rsidRPr="00175FB5" w:rsidRDefault="00BD1173" w:rsidP="00BD1173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BD1173" w:rsidRPr="00175FB5" w:rsidRDefault="00BD1173" w:rsidP="00BD1173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BD1173" w:rsidRPr="00175FB5" w:rsidRDefault="00BD1173" w:rsidP="00BD1173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BD1173" w:rsidRPr="00175FB5" w:rsidRDefault="00BD1173" w:rsidP="00BD1173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BD1173" w:rsidRPr="00175FB5" w:rsidRDefault="00BD1173" w:rsidP="00BD1173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     №129  </w:t>
      </w:r>
      <w:r w:rsidRPr="00175FB5">
        <w:rPr>
          <w:color w:val="111111"/>
          <w:sz w:val="28"/>
          <w:szCs w:val="28"/>
        </w:rPr>
        <w:tab/>
      </w:r>
    </w:p>
    <w:p w:rsidR="00BD1173" w:rsidRPr="00175FB5" w:rsidRDefault="00BD1173" w:rsidP="00BD1173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BD1173" w:rsidRPr="00175FB5" w:rsidRDefault="00BD1173" w:rsidP="00BD1173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    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вул.Вербицького, 27, площею 0,0996га, кадастровий №4622710200:10:000:0092, гр. Рогуля Христині Василівні</w:t>
      </w:r>
    </w:p>
    <w:p w:rsidR="00BD1173" w:rsidRPr="00175FB5" w:rsidRDefault="00BD1173" w:rsidP="00BD1173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</w:t>
      </w:r>
    </w:p>
    <w:p w:rsidR="00BD1173" w:rsidRPr="00175FB5" w:rsidRDefault="00BD1173" w:rsidP="00BD1173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гр. Рогуля Христини Василівни, що проживає в с.М.Підліски, вул. Чорновола,19,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BD1173" w:rsidRPr="00175FB5" w:rsidRDefault="00BD1173" w:rsidP="00BD1173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BD1173" w:rsidRPr="00175FB5" w:rsidRDefault="00BD1173" w:rsidP="00BD1173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вул.Вербицького, 27, площею 0,0996га, кадастровий №4622710200:10:000:0092, гр. Рогуля Христині Василівні.</w:t>
      </w:r>
    </w:p>
    <w:p w:rsidR="00BD1173" w:rsidRPr="00175FB5" w:rsidRDefault="00BD1173" w:rsidP="00BD1173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вул.Вербицького, 27, площею 0,0996га, кадастровий №4622710200:10:000:0092, гр. Рогуля Христині Василівні.</w:t>
      </w:r>
    </w:p>
    <w:p w:rsidR="00BD1173" w:rsidRPr="00175FB5" w:rsidRDefault="00BD1173" w:rsidP="00BD1173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3. Гр. Рогуля Христині Василівні звернутися 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№4622710200:10:000:0092.</w:t>
      </w:r>
    </w:p>
    <w:p w:rsidR="00BD1173" w:rsidRPr="00175FB5" w:rsidRDefault="00BD1173" w:rsidP="00BD1173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BD1173" w:rsidRPr="00175FB5" w:rsidRDefault="00BD1173" w:rsidP="00BD1173">
      <w:pPr>
        <w:pStyle w:val="a9"/>
        <w:widowControl w:val="0"/>
        <w:ind w:firstLine="540"/>
        <w:rPr>
          <w:color w:val="111111"/>
          <w:szCs w:val="28"/>
        </w:rPr>
      </w:pPr>
    </w:p>
    <w:p w:rsidR="00BD1173" w:rsidRPr="00175FB5" w:rsidRDefault="00BD1173" w:rsidP="00BD1173">
      <w:pPr>
        <w:pStyle w:val="a9"/>
        <w:widowControl w:val="0"/>
        <w:ind w:firstLine="540"/>
        <w:rPr>
          <w:color w:val="111111"/>
          <w:szCs w:val="28"/>
        </w:rPr>
      </w:pPr>
    </w:p>
    <w:p w:rsidR="00BD1173" w:rsidRPr="00175FB5" w:rsidRDefault="00BD1173" w:rsidP="00BD1173">
      <w:pPr>
        <w:pStyle w:val="a9"/>
        <w:widowControl w:val="0"/>
        <w:ind w:firstLine="540"/>
        <w:rPr>
          <w:color w:val="111111"/>
          <w:szCs w:val="28"/>
        </w:rPr>
      </w:pPr>
    </w:p>
    <w:p w:rsidR="00BD1173" w:rsidRPr="00175FB5" w:rsidRDefault="00BD1173" w:rsidP="00BD1173">
      <w:pPr>
        <w:pStyle w:val="a9"/>
        <w:widowControl w:val="0"/>
        <w:ind w:firstLine="540"/>
        <w:rPr>
          <w:color w:val="111111"/>
          <w:szCs w:val="28"/>
        </w:rPr>
      </w:pPr>
    </w:p>
    <w:p w:rsidR="00BD1173" w:rsidRPr="00175FB5" w:rsidRDefault="00BD1173" w:rsidP="00BD1173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b w:val="0"/>
          <w:color w:val="111111"/>
          <w:szCs w:val="28"/>
        </w:rPr>
        <w:t>Міський голова                       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6463" w:rsidRDefault="00F86463">
      <w:r>
        <w:separator/>
      </w:r>
    </w:p>
  </w:endnote>
  <w:endnote w:type="continuationSeparator" w:id="0">
    <w:p w:rsidR="00F86463" w:rsidRDefault="00F864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6463" w:rsidRDefault="00F86463">
      <w:r>
        <w:separator/>
      </w:r>
    </w:p>
  </w:footnote>
  <w:footnote w:type="continuationSeparator" w:id="0">
    <w:p w:rsidR="00F86463" w:rsidRDefault="00F864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D1173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864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BD1173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BD1173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BD1173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BD1173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519A41-FE21-46DA-82D1-6039052A9E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1127</Words>
  <Characters>643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2023-10-18T10:54:00Z</dcterms:modified>
</cp:coreProperties>
</file>