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52429" w:rsidRPr="00175FB5" w:rsidRDefault="00352429" w:rsidP="0035242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52429" w:rsidRPr="00175FB5" w:rsidRDefault="00352429" w:rsidP="0035242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52429" w:rsidRPr="00175FB5" w:rsidRDefault="00352429" w:rsidP="0035242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52429" w:rsidRPr="00175FB5" w:rsidRDefault="00352429" w:rsidP="0035242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№136              </w:t>
      </w:r>
      <w:r w:rsidRPr="00175FB5">
        <w:rPr>
          <w:color w:val="111111"/>
          <w:sz w:val="28"/>
          <w:szCs w:val="28"/>
        </w:rPr>
        <w:tab/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35, площею 0,1064га, кадастровий №4622710200:10:000:0082, гр. Новосад Руслану Євгеновичу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Новосад Руслана Євгеновича, що проживає в м.Дубляни, вул. Інституцька, 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52429" w:rsidRPr="00175FB5" w:rsidRDefault="00352429" w:rsidP="0035242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35, площею 0,1064га, кадастровий №4622710200:10:000:0082, гр. Новосад Руслану Євгеновичу.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35, площею 0,1064га, кадастровий №4622710200:10:000:0082, гр. Новосад Руслану Євгеновичу.</w:t>
      </w:r>
    </w:p>
    <w:p w:rsidR="00352429" w:rsidRPr="00175FB5" w:rsidRDefault="00352429" w:rsidP="003524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Новосад Руслану Євгеновичу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№4622710200:10:000:0082.</w:t>
      </w:r>
    </w:p>
    <w:p w:rsidR="00352429" w:rsidRPr="00175FB5" w:rsidRDefault="00352429" w:rsidP="0035242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</w:p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</w:p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</w:p>
    <w:p w:rsidR="00352429" w:rsidRPr="00175FB5" w:rsidRDefault="00352429" w:rsidP="00352429">
      <w:pPr>
        <w:pStyle w:val="a9"/>
        <w:widowControl w:val="0"/>
        <w:ind w:firstLine="540"/>
        <w:rPr>
          <w:color w:val="111111"/>
          <w:szCs w:val="28"/>
        </w:rPr>
      </w:pPr>
    </w:p>
    <w:p w:rsidR="00352429" w:rsidRPr="00175FB5" w:rsidRDefault="00352429" w:rsidP="0035242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472" w:rsidRDefault="00232472">
      <w:r>
        <w:separator/>
      </w:r>
    </w:p>
  </w:endnote>
  <w:endnote w:type="continuationSeparator" w:id="0">
    <w:p w:rsidR="00232472" w:rsidRDefault="00232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472" w:rsidRDefault="00232472">
      <w:r>
        <w:separator/>
      </w:r>
    </w:p>
  </w:footnote>
  <w:footnote w:type="continuationSeparator" w:id="0">
    <w:p w:rsidR="00232472" w:rsidRDefault="002324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472"/>
    <w:rsid w:val="00242C76"/>
    <w:rsid w:val="002451A3"/>
    <w:rsid w:val="00287847"/>
    <w:rsid w:val="00294625"/>
    <w:rsid w:val="002A52D5"/>
    <w:rsid w:val="002C74B0"/>
    <w:rsid w:val="002E7407"/>
    <w:rsid w:val="0030555B"/>
    <w:rsid w:val="0035242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5242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5242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5242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5242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69D3C-1BBD-4AB5-9647-F012114D0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2023-10-18T10:59:00Z</dcterms:modified>
</cp:coreProperties>
</file>