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C49E6" w:rsidRPr="00175FB5" w:rsidRDefault="001C49E6" w:rsidP="001C49E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1C49E6" w:rsidRPr="00175FB5" w:rsidRDefault="001C49E6" w:rsidP="001C49E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C49E6" w:rsidRPr="00175FB5" w:rsidRDefault="001C49E6" w:rsidP="001C49E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C49E6" w:rsidRPr="00175FB5" w:rsidRDefault="001C49E6" w:rsidP="001C49E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C49E6" w:rsidRPr="00175FB5" w:rsidRDefault="001C49E6" w:rsidP="001C49E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C49E6" w:rsidRPr="00175FB5" w:rsidRDefault="001C49E6" w:rsidP="001C49E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1C49E6" w:rsidRPr="00175FB5" w:rsidRDefault="001C49E6" w:rsidP="001C49E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C49E6" w:rsidRPr="00175FB5" w:rsidRDefault="001C49E6" w:rsidP="001C49E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№137</w:t>
      </w:r>
    </w:p>
    <w:p w:rsidR="001C49E6" w:rsidRPr="00175FB5" w:rsidRDefault="001C49E6" w:rsidP="001C49E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C49E6" w:rsidRPr="00175FB5" w:rsidRDefault="001C49E6" w:rsidP="001C49E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44, площею 0,1000га, кадастровий №4622710200:10:000:0189, гр. Скробачу Володимиру Івановичу</w:t>
      </w:r>
    </w:p>
    <w:p w:rsidR="001C49E6" w:rsidRPr="00175FB5" w:rsidRDefault="001C49E6" w:rsidP="001C49E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1C49E6" w:rsidRPr="00175FB5" w:rsidRDefault="001C49E6" w:rsidP="001C49E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Скробача Володимира Івановича, що проживає в м.Дубляни, Вул Шевченка, 29/131,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C49E6" w:rsidRPr="00175FB5" w:rsidRDefault="001C49E6" w:rsidP="001C49E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C49E6" w:rsidRPr="00175FB5" w:rsidRDefault="001C49E6" w:rsidP="001C49E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44, площею 0,1000га, кадастровий №4622710200:10:000:0189, гр. Скробачу Володимиру Івановичу</w:t>
      </w:r>
    </w:p>
    <w:p w:rsidR="001C49E6" w:rsidRPr="00175FB5" w:rsidRDefault="001C49E6" w:rsidP="001C49E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вул.Вербицького, 44, площею 0,1000га, кадастровий №4622710200:10:000:0189, гр. Скробачу Володимиру Івановичу</w:t>
      </w:r>
    </w:p>
    <w:p w:rsidR="001C49E6" w:rsidRPr="00175FB5" w:rsidRDefault="001C49E6" w:rsidP="001C49E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Скробачу Володимиру Івановичу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 10:000:0189.</w:t>
      </w:r>
    </w:p>
    <w:p w:rsidR="001C49E6" w:rsidRPr="00175FB5" w:rsidRDefault="001C49E6" w:rsidP="001C49E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C49E6" w:rsidRPr="00175FB5" w:rsidRDefault="001C49E6" w:rsidP="001C49E6">
      <w:pPr>
        <w:pStyle w:val="a9"/>
        <w:widowControl w:val="0"/>
        <w:ind w:firstLine="540"/>
        <w:rPr>
          <w:color w:val="111111"/>
          <w:szCs w:val="28"/>
        </w:rPr>
      </w:pPr>
    </w:p>
    <w:p w:rsidR="001C49E6" w:rsidRPr="00175FB5" w:rsidRDefault="001C49E6" w:rsidP="001C49E6">
      <w:pPr>
        <w:pStyle w:val="a9"/>
        <w:widowControl w:val="0"/>
        <w:ind w:firstLine="540"/>
        <w:rPr>
          <w:color w:val="111111"/>
          <w:szCs w:val="28"/>
        </w:rPr>
      </w:pPr>
    </w:p>
    <w:p w:rsidR="001C49E6" w:rsidRPr="00175FB5" w:rsidRDefault="001C49E6" w:rsidP="001C49E6">
      <w:pPr>
        <w:pStyle w:val="a9"/>
        <w:widowControl w:val="0"/>
        <w:ind w:firstLine="540"/>
        <w:rPr>
          <w:color w:val="111111"/>
          <w:szCs w:val="28"/>
        </w:rPr>
      </w:pPr>
    </w:p>
    <w:p w:rsidR="001C49E6" w:rsidRPr="00175FB5" w:rsidRDefault="001C49E6" w:rsidP="001C49E6">
      <w:pPr>
        <w:pStyle w:val="a9"/>
        <w:widowControl w:val="0"/>
        <w:ind w:firstLine="540"/>
        <w:rPr>
          <w:color w:val="111111"/>
          <w:szCs w:val="28"/>
        </w:rPr>
      </w:pPr>
    </w:p>
    <w:p w:rsidR="001C49E6" w:rsidRPr="00175FB5" w:rsidRDefault="001C49E6" w:rsidP="001C49E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34A" w:rsidRDefault="007B734A">
      <w:r>
        <w:separator/>
      </w:r>
    </w:p>
  </w:endnote>
  <w:endnote w:type="continuationSeparator" w:id="0">
    <w:p w:rsidR="007B734A" w:rsidRDefault="007B7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34A" w:rsidRDefault="007B734A">
      <w:r>
        <w:separator/>
      </w:r>
    </w:p>
  </w:footnote>
  <w:footnote w:type="continuationSeparator" w:id="0">
    <w:p w:rsidR="007B734A" w:rsidRDefault="007B73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49E6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B734A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C49E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C49E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C49E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C49E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04C4C-8B89-4AB8-B9D5-27428DA7D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1145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2023-10-18T10:59:00Z</dcterms:modified>
</cp:coreProperties>
</file>