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4D5152" w:rsidRPr="00175FB5" w:rsidRDefault="004D5152" w:rsidP="004D5152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УКРАЇНА</w:t>
      </w:r>
    </w:p>
    <w:p w:rsidR="004D5152" w:rsidRPr="00175FB5" w:rsidRDefault="004D5152" w:rsidP="004D5152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4D5152" w:rsidRPr="00175FB5" w:rsidRDefault="004D5152" w:rsidP="004D5152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4D5152" w:rsidRPr="00175FB5" w:rsidRDefault="004D5152" w:rsidP="004D5152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4D5152" w:rsidRPr="00175FB5" w:rsidRDefault="004D5152" w:rsidP="004D5152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4D5152" w:rsidRPr="00175FB5" w:rsidRDefault="004D5152" w:rsidP="004D5152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4D5152" w:rsidRPr="00175FB5" w:rsidRDefault="004D5152" w:rsidP="004D5152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4D5152" w:rsidRPr="00175FB5" w:rsidRDefault="004D5152" w:rsidP="004D5152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      №149   </w:t>
      </w:r>
      <w:r w:rsidRPr="00175FB5">
        <w:rPr>
          <w:color w:val="111111"/>
          <w:sz w:val="28"/>
          <w:szCs w:val="28"/>
        </w:rPr>
        <w:tab/>
      </w:r>
    </w:p>
    <w:p w:rsidR="004D5152" w:rsidRPr="00175FB5" w:rsidRDefault="004D5152" w:rsidP="004D5152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4D5152" w:rsidRPr="00175FB5" w:rsidRDefault="004D5152" w:rsidP="004D5152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    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вул.Вербицького, 54, площею 0,1000га кадастровий №4622710200:10:000:0065, гр. Воробець Андрію Володимировичу</w:t>
      </w:r>
    </w:p>
    <w:p w:rsidR="004D5152" w:rsidRPr="00175FB5" w:rsidRDefault="004D5152" w:rsidP="004D5152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</w:t>
      </w:r>
    </w:p>
    <w:p w:rsidR="004D5152" w:rsidRPr="00175FB5" w:rsidRDefault="004D5152" w:rsidP="004D5152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гр. Воробець Андрія Володимировича, що проживає в м.Львів, вул. Кам’янецька, 20/2,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4D5152" w:rsidRPr="00175FB5" w:rsidRDefault="004D5152" w:rsidP="004D5152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4D5152" w:rsidRPr="00175FB5" w:rsidRDefault="004D5152" w:rsidP="004D5152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вул.Вербицького, 54, площею 0,1000га кадастровий №4622710200:10:000:0065, гр. Воробець Андрію Володимировичу.</w:t>
      </w:r>
    </w:p>
    <w:p w:rsidR="004D5152" w:rsidRPr="00175FB5" w:rsidRDefault="004D5152" w:rsidP="004D5152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с.Малі Підліски, вул.Вербицького, 54, площею 0,1000га кадастровий №4622710200:10:000:0065, гр. Воробець Андрію Володимировичу.</w:t>
      </w:r>
    </w:p>
    <w:p w:rsidR="004D5152" w:rsidRPr="00175FB5" w:rsidRDefault="004D5152" w:rsidP="004D5152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3. Гр. Воробець Андрію Володимировичу звернутися у </w:t>
      </w:r>
      <w:r w:rsidRPr="00175FB5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175FB5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№4622710200:10:000:0065.</w:t>
      </w:r>
    </w:p>
    <w:p w:rsidR="004D5152" w:rsidRPr="00175FB5" w:rsidRDefault="004D5152" w:rsidP="004D5152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4D5152" w:rsidRPr="00175FB5" w:rsidRDefault="004D5152" w:rsidP="004D5152">
      <w:pPr>
        <w:pStyle w:val="a9"/>
        <w:widowControl w:val="0"/>
        <w:ind w:firstLine="540"/>
        <w:rPr>
          <w:color w:val="111111"/>
          <w:szCs w:val="28"/>
        </w:rPr>
      </w:pPr>
    </w:p>
    <w:p w:rsidR="004D5152" w:rsidRPr="00175FB5" w:rsidRDefault="004D5152" w:rsidP="004D5152">
      <w:pPr>
        <w:pStyle w:val="a9"/>
        <w:widowControl w:val="0"/>
        <w:ind w:firstLine="540"/>
        <w:rPr>
          <w:color w:val="111111"/>
          <w:szCs w:val="28"/>
        </w:rPr>
      </w:pPr>
    </w:p>
    <w:p w:rsidR="004D5152" w:rsidRPr="00175FB5" w:rsidRDefault="004D5152" w:rsidP="004D5152">
      <w:pPr>
        <w:pStyle w:val="a9"/>
        <w:widowControl w:val="0"/>
        <w:ind w:firstLine="540"/>
        <w:rPr>
          <w:color w:val="111111"/>
          <w:szCs w:val="28"/>
        </w:rPr>
      </w:pPr>
    </w:p>
    <w:p w:rsidR="004D5152" w:rsidRPr="00175FB5" w:rsidRDefault="004D5152" w:rsidP="004D5152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Міський голова                             В.Ю. Попович</w:t>
      </w:r>
    </w:p>
    <w:p w:rsidR="002E7407" w:rsidRPr="00C32C7D" w:rsidRDefault="002E7407" w:rsidP="006D0736">
      <w:pPr>
        <w:rPr>
          <w:sz w:val="28"/>
          <w:szCs w:val="28"/>
        </w:rPr>
      </w:pPr>
      <w:bookmarkStart w:id="1" w:name="_GoBack"/>
      <w:bookmarkEnd w:id="1"/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67B0" w:rsidRDefault="00C167B0">
      <w:r>
        <w:separator/>
      </w:r>
    </w:p>
  </w:endnote>
  <w:endnote w:type="continuationSeparator" w:id="0">
    <w:p w:rsidR="00C167B0" w:rsidRDefault="00C167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67B0" w:rsidRDefault="00C167B0">
      <w:r>
        <w:separator/>
      </w:r>
    </w:p>
  </w:footnote>
  <w:footnote w:type="continuationSeparator" w:id="0">
    <w:p w:rsidR="00C167B0" w:rsidRDefault="00C167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5152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167B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4D5152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4D5152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4D5152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4D5152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57DED3-F53A-4BC8-B8E2-FADB7A26C0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1147</Words>
  <Characters>655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2023-10-18T11:09:00Z</dcterms:modified>
</cp:coreProperties>
</file>