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13A3F" w:rsidRPr="00175FB5" w:rsidRDefault="00213A3F" w:rsidP="00213A3F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213A3F" w:rsidRPr="00175FB5" w:rsidRDefault="00213A3F" w:rsidP="00213A3F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13A3F" w:rsidRPr="00175FB5" w:rsidRDefault="00213A3F" w:rsidP="00213A3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13A3F" w:rsidRPr="00175FB5" w:rsidRDefault="00213A3F" w:rsidP="00213A3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13A3F" w:rsidRPr="00175FB5" w:rsidRDefault="00213A3F" w:rsidP="00213A3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13A3F" w:rsidRPr="00175FB5" w:rsidRDefault="00213A3F" w:rsidP="00213A3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13A3F" w:rsidRPr="00175FB5" w:rsidRDefault="00213A3F" w:rsidP="00213A3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13A3F" w:rsidRPr="00175FB5" w:rsidRDefault="00213A3F" w:rsidP="00213A3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№158       </w:t>
      </w:r>
      <w:r w:rsidRPr="00175FB5">
        <w:rPr>
          <w:color w:val="111111"/>
          <w:sz w:val="28"/>
          <w:szCs w:val="28"/>
        </w:rPr>
        <w:tab/>
      </w:r>
    </w:p>
    <w:p w:rsidR="00213A3F" w:rsidRPr="00175FB5" w:rsidRDefault="00213A3F" w:rsidP="00213A3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213A3F" w:rsidRPr="00175FB5" w:rsidRDefault="00213A3F" w:rsidP="00213A3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вул.Джерельна,1, площею 0,1000га, кадастровий №4622710200:10:000:0182, гр. Скрипко Оресту Володимировичу</w:t>
      </w:r>
    </w:p>
    <w:p w:rsidR="00213A3F" w:rsidRPr="00175FB5" w:rsidRDefault="00213A3F" w:rsidP="00213A3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213A3F" w:rsidRPr="00175FB5" w:rsidRDefault="00213A3F" w:rsidP="00213A3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Скрипко Ореста Володимировича, що проживає в с.М.Підліски, вул. Київська, 38,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13A3F" w:rsidRPr="00175FB5" w:rsidRDefault="00213A3F" w:rsidP="00213A3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213A3F" w:rsidRPr="00175FB5" w:rsidRDefault="00213A3F" w:rsidP="00213A3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вул.Джерельна,1, площею 0,1000га, кадастровий №4622710200:10:000:0182, гр. Скрипко Оресту Володимировичу.</w:t>
      </w:r>
    </w:p>
    <w:p w:rsidR="00213A3F" w:rsidRPr="00175FB5" w:rsidRDefault="00213A3F" w:rsidP="00213A3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вул.Джерельна,1, площею 0,1000га, кадастровий №4622710200:10:000:0182, гр. Скрипко Оресту Володимировичу.</w:t>
      </w:r>
    </w:p>
    <w:p w:rsidR="00213A3F" w:rsidRPr="00175FB5" w:rsidRDefault="00213A3F" w:rsidP="00213A3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Скрипко Оресту Володимировичу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№4622710200:10:000:0182.</w:t>
      </w:r>
    </w:p>
    <w:p w:rsidR="00213A3F" w:rsidRPr="00175FB5" w:rsidRDefault="00213A3F" w:rsidP="00213A3F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13A3F" w:rsidRPr="00175FB5" w:rsidRDefault="00213A3F" w:rsidP="00213A3F">
      <w:pPr>
        <w:pStyle w:val="a9"/>
        <w:widowControl w:val="0"/>
        <w:ind w:firstLine="540"/>
        <w:rPr>
          <w:color w:val="111111"/>
          <w:szCs w:val="28"/>
        </w:rPr>
      </w:pPr>
    </w:p>
    <w:p w:rsidR="00213A3F" w:rsidRPr="00175FB5" w:rsidRDefault="00213A3F" w:rsidP="00213A3F">
      <w:pPr>
        <w:pStyle w:val="a9"/>
        <w:widowControl w:val="0"/>
        <w:ind w:firstLine="540"/>
        <w:rPr>
          <w:color w:val="111111"/>
          <w:szCs w:val="28"/>
        </w:rPr>
      </w:pPr>
    </w:p>
    <w:p w:rsidR="00213A3F" w:rsidRPr="00175FB5" w:rsidRDefault="00213A3F" w:rsidP="00213A3F">
      <w:pPr>
        <w:pStyle w:val="a9"/>
        <w:widowControl w:val="0"/>
        <w:ind w:firstLine="540"/>
        <w:rPr>
          <w:color w:val="111111"/>
          <w:szCs w:val="28"/>
        </w:rPr>
      </w:pPr>
    </w:p>
    <w:p w:rsidR="00213A3F" w:rsidRPr="00175FB5" w:rsidRDefault="00213A3F" w:rsidP="00213A3F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13A3F" w:rsidRPr="00175FB5" w:rsidRDefault="00213A3F" w:rsidP="00213A3F">
      <w:pPr>
        <w:pStyle w:val="a9"/>
        <w:widowControl w:val="0"/>
        <w:ind w:firstLine="540"/>
        <w:rPr>
          <w:color w:val="111111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063" w:rsidRDefault="00221063">
      <w:r>
        <w:separator/>
      </w:r>
    </w:p>
  </w:endnote>
  <w:endnote w:type="continuationSeparator" w:id="0">
    <w:p w:rsidR="00221063" w:rsidRDefault="00221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063" w:rsidRDefault="00221063">
      <w:r>
        <w:separator/>
      </w:r>
    </w:p>
  </w:footnote>
  <w:footnote w:type="continuationSeparator" w:id="0">
    <w:p w:rsidR="00221063" w:rsidRDefault="00221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3A3F"/>
    <w:rsid w:val="00221063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13A3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13A3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13A3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13A3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70CFA-FF72-4622-AAE5-150911C55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1138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2023-11-09T10:40:00Z</dcterms:modified>
</cp:coreProperties>
</file>