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D34E2" w:rsidRPr="00175FB5" w:rsidRDefault="009D34E2" w:rsidP="009D34E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9D34E2" w:rsidRPr="00175FB5" w:rsidRDefault="009D34E2" w:rsidP="009D34E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9D34E2" w:rsidRPr="00175FB5" w:rsidRDefault="009D34E2" w:rsidP="009D34E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D34E2" w:rsidRPr="00175FB5" w:rsidRDefault="009D34E2" w:rsidP="009D34E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9D34E2" w:rsidRPr="00175FB5" w:rsidRDefault="009D34E2" w:rsidP="009D34E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D34E2" w:rsidRPr="00175FB5" w:rsidRDefault="009D34E2" w:rsidP="009D34E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9D34E2" w:rsidRPr="00175FB5" w:rsidRDefault="009D34E2" w:rsidP="009D34E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D34E2" w:rsidRPr="00175FB5" w:rsidRDefault="009D34E2" w:rsidP="009D34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№168</w:t>
      </w:r>
    </w:p>
    <w:p w:rsidR="009D34E2" w:rsidRPr="00175FB5" w:rsidRDefault="009D34E2" w:rsidP="009D34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9D34E2" w:rsidRPr="00175FB5" w:rsidRDefault="009D34E2" w:rsidP="009D34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8, площею 0,1000га, кадастровий №4622710200:10:000:0074, гр. Костюк Ярославу Михайловичу</w:t>
      </w:r>
    </w:p>
    <w:p w:rsidR="009D34E2" w:rsidRPr="00175FB5" w:rsidRDefault="009D34E2" w:rsidP="009D34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9D34E2" w:rsidRPr="00175FB5" w:rsidRDefault="009D34E2" w:rsidP="009D34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Костюк Ярослава Михайловича, що проживає в с.М.Підліски, вул. Винниченка, 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D34E2" w:rsidRPr="00175FB5" w:rsidRDefault="009D34E2" w:rsidP="009D34E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9D34E2" w:rsidRPr="00175FB5" w:rsidRDefault="009D34E2" w:rsidP="009D34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8, площею 0,1000га, кадастровий №4622710200:10:000:0074, гр. Костюк Ярославу Михайловичу.</w:t>
      </w:r>
    </w:p>
    <w:p w:rsidR="009D34E2" w:rsidRPr="00175FB5" w:rsidRDefault="009D34E2" w:rsidP="009D34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вул.Стуса, 8, площею 0,1000га, кадастровий №4622710200:10:000:0074, гр. Костюк Ярославу Михайловичу.</w:t>
      </w:r>
    </w:p>
    <w:p w:rsidR="009D34E2" w:rsidRPr="00175FB5" w:rsidRDefault="009D34E2" w:rsidP="009D34E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Костюк Ярославу Михайловичу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№4622710200:10:000:0074.</w:t>
      </w:r>
    </w:p>
    <w:p w:rsidR="009D34E2" w:rsidRPr="00175FB5" w:rsidRDefault="009D34E2" w:rsidP="009D34E2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D34E2" w:rsidRPr="00175FB5" w:rsidRDefault="009D34E2" w:rsidP="009D34E2">
      <w:pPr>
        <w:pStyle w:val="a9"/>
        <w:widowControl w:val="0"/>
        <w:ind w:firstLine="540"/>
        <w:rPr>
          <w:color w:val="111111"/>
          <w:szCs w:val="28"/>
        </w:rPr>
      </w:pPr>
    </w:p>
    <w:p w:rsidR="009D34E2" w:rsidRPr="00175FB5" w:rsidRDefault="009D34E2" w:rsidP="009D34E2">
      <w:pPr>
        <w:pStyle w:val="a9"/>
        <w:widowControl w:val="0"/>
        <w:ind w:firstLine="540"/>
        <w:rPr>
          <w:color w:val="111111"/>
          <w:szCs w:val="28"/>
        </w:rPr>
      </w:pPr>
    </w:p>
    <w:p w:rsidR="009D34E2" w:rsidRPr="00175FB5" w:rsidRDefault="009D34E2" w:rsidP="009D34E2">
      <w:pPr>
        <w:pStyle w:val="a9"/>
        <w:widowControl w:val="0"/>
        <w:ind w:firstLine="540"/>
        <w:rPr>
          <w:color w:val="111111"/>
          <w:szCs w:val="28"/>
        </w:rPr>
      </w:pPr>
    </w:p>
    <w:p w:rsidR="002E7407" w:rsidRPr="00C32C7D" w:rsidRDefault="009D34E2" w:rsidP="009D34E2">
      <w:pPr>
        <w:rPr>
          <w:sz w:val="28"/>
          <w:szCs w:val="28"/>
        </w:rPr>
      </w:pPr>
      <w:r w:rsidRPr="00175FB5">
        <w:rPr>
          <w:b/>
          <w:color w:val="111111"/>
          <w:szCs w:val="28"/>
        </w:rPr>
        <w:t>Міський голова                             В.Ю. Попович</w:t>
      </w: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17A" w:rsidRDefault="008E417A">
      <w:r>
        <w:separator/>
      </w:r>
    </w:p>
  </w:endnote>
  <w:endnote w:type="continuationSeparator" w:id="0">
    <w:p w:rsidR="008E417A" w:rsidRDefault="008E4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17A" w:rsidRDefault="008E417A">
      <w:r>
        <w:separator/>
      </w:r>
    </w:p>
  </w:footnote>
  <w:footnote w:type="continuationSeparator" w:id="0">
    <w:p w:rsidR="008E417A" w:rsidRDefault="008E4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417A"/>
    <w:rsid w:val="009060A4"/>
    <w:rsid w:val="00935669"/>
    <w:rsid w:val="00941AD8"/>
    <w:rsid w:val="009917ED"/>
    <w:rsid w:val="009B3FB6"/>
    <w:rsid w:val="009D34E2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D34E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D34E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D34E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D34E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41EE9-0D34-47A9-9CF0-FD1C580D3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1128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2023-11-09T10:48:00Z</dcterms:modified>
</cp:coreProperties>
</file>