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E7F9C" w:rsidRPr="00175FB5" w:rsidRDefault="006E7F9C" w:rsidP="006E7F9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6E7F9C" w:rsidRPr="00175FB5" w:rsidRDefault="006E7F9C" w:rsidP="006E7F9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6E7F9C" w:rsidRPr="00175FB5" w:rsidRDefault="006E7F9C" w:rsidP="006E7F9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E7F9C" w:rsidRPr="00175FB5" w:rsidRDefault="006E7F9C" w:rsidP="006E7F9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6E7F9C" w:rsidRPr="00175FB5" w:rsidRDefault="006E7F9C" w:rsidP="006E7F9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E7F9C" w:rsidRPr="00175FB5" w:rsidRDefault="006E7F9C" w:rsidP="006E7F9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6E7F9C" w:rsidRPr="00175FB5" w:rsidRDefault="006E7F9C" w:rsidP="006E7F9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E7F9C" w:rsidRPr="00175FB5" w:rsidRDefault="006E7F9C" w:rsidP="006E7F9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№170</w:t>
      </w:r>
      <w:r w:rsidRPr="00175FB5">
        <w:rPr>
          <w:color w:val="111111"/>
          <w:sz w:val="28"/>
          <w:szCs w:val="28"/>
        </w:rPr>
        <w:tab/>
      </w:r>
    </w:p>
    <w:p w:rsidR="006E7F9C" w:rsidRPr="00175FB5" w:rsidRDefault="006E7F9C" w:rsidP="006E7F9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6E7F9C" w:rsidRPr="00175FB5" w:rsidRDefault="006E7F9C" w:rsidP="006E7F9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9, площею 0,1000га, кадастровий №4622710200:10:000:0134, гр. Пюрик Юрію Сильвесторовичу</w:t>
      </w:r>
    </w:p>
    <w:p w:rsidR="006E7F9C" w:rsidRPr="00175FB5" w:rsidRDefault="006E7F9C" w:rsidP="006E7F9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6E7F9C" w:rsidRPr="00175FB5" w:rsidRDefault="006E7F9C" w:rsidP="006E7F9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Пюрик Юрія Сильвесторовича, що проживає в смт.Куликів, вул. Ж.Ісаханяна, 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E7F9C" w:rsidRPr="00175FB5" w:rsidRDefault="006E7F9C" w:rsidP="006E7F9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6E7F9C" w:rsidRPr="00175FB5" w:rsidRDefault="006E7F9C" w:rsidP="006E7F9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в с.Малі Підліски, вул.Стуса, 9, площею 0,1000га, кадастровий №4622710200:10:000:0134, гр. Пюрик Юрію Сильвесторовичу.</w:t>
      </w:r>
    </w:p>
    <w:p w:rsidR="006E7F9C" w:rsidRPr="00175FB5" w:rsidRDefault="006E7F9C" w:rsidP="006E7F9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в с.Малі Підліски, вул.Стуса, 9, площею 0,1000га, кадастровий № Пюрик Юрію Сильвесторовичу, гр. Пюрик Юрію Сильвесторовичу.</w:t>
      </w:r>
    </w:p>
    <w:p w:rsidR="006E7F9C" w:rsidRPr="00175FB5" w:rsidRDefault="006E7F9C" w:rsidP="006E7F9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Пюрик Юрію Сильвесторовичу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 Пюрик Юрію Сильвесторовичу.</w:t>
      </w:r>
    </w:p>
    <w:p w:rsidR="006E7F9C" w:rsidRPr="00175FB5" w:rsidRDefault="006E7F9C" w:rsidP="006E7F9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E7F9C" w:rsidRPr="00175FB5" w:rsidRDefault="006E7F9C" w:rsidP="006E7F9C">
      <w:pPr>
        <w:pStyle w:val="a9"/>
        <w:widowControl w:val="0"/>
        <w:ind w:firstLine="540"/>
        <w:rPr>
          <w:color w:val="111111"/>
          <w:szCs w:val="28"/>
        </w:rPr>
      </w:pPr>
    </w:p>
    <w:p w:rsidR="006E7F9C" w:rsidRPr="00175FB5" w:rsidRDefault="006E7F9C" w:rsidP="006E7F9C">
      <w:pPr>
        <w:pStyle w:val="a9"/>
        <w:widowControl w:val="0"/>
        <w:ind w:firstLine="540"/>
        <w:rPr>
          <w:color w:val="111111"/>
          <w:szCs w:val="28"/>
        </w:rPr>
      </w:pPr>
    </w:p>
    <w:p w:rsidR="006E7F9C" w:rsidRPr="00175FB5" w:rsidRDefault="006E7F9C" w:rsidP="006E7F9C">
      <w:pPr>
        <w:pStyle w:val="a9"/>
        <w:widowControl w:val="0"/>
        <w:ind w:firstLine="540"/>
        <w:rPr>
          <w:color w:val="111111"/>
          <w:szCs w:val="28"/>
        </w:rPr>
      </w:pPr>
    </w:p>
    <w:p w:rsidR="006E7F9C" w:rsidRPr="00175FB5" w:rsidRDefault="006E7F9C" w:rsidP="006E7F9C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096" w:rsidRDefault="00FF6096">
      <w:r>
        <w:separator/>
      </w:r>
    </w:p>
  </w:endnote>
  <w:endnote w:type="continuationSeparator" w:id="0">
    <w:p w:rsidR="00FF6096" w:rsidRDefault="00FF6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096" w:rsidRDefault="00FF6096">
      <w:r>
        <w:separator/>
      </w:r>
    </w:p>
  </w:footnote>
  <w:footnote w:type="continuationSeparator" w:id="0">
    <w:p w:rsidR="00FF6096" w:rsidRDefault="00FF60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7F9C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E7F9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E7F9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E7F9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E7F9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F0DCA-94B4-4340-A9B8-8B0183CC2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1134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2023-11-09T10:49:00Z</dcterms:modified>
</cp:coreProperties>
</file>