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D575DD" w:rsidRPr="00175FB5" w:rsidRDefault="00D575DD" w:rsidP="00D575DD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D575DD" w:rsidRPr="00175FB5" w:rsidRDefault="00D575DD" w:rsidP="00D575DD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D575DD" w:rsidRPr="00175FB5" w:rsidRDefault="00D575DD" w:rsidP="00D575DD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D575DD" w:rsidRPr="00175FB5" w:rsidRDefault="00D575DD" w:rsidP="00D575DD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D575DD" w:rsidRPr="00175FB5" w:rsidRDefault="00D575DD" w:rsidP="00D575DD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D575DD" w:rsidRPr="00175FB5" w:rsidRDefault="00D575DD" w:rsidP="00D575DD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D575DD" w:rsidRPr="00175FB5" w:rsidRDefault="00D575DD" w:rsidP="00D575DD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D575DD" w:rsidRPr="00175FB5" w:rsidRDefault="00D575DD" w:rsidP="00D575D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№177</w:t>
      </w:r>
    </w:p>
    <w:p w:rsidR="00D575DD" w:rsidRPr="00175FB5" w:rsidRDefault="00D575DD" w:rsidP="00D575D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D575DD" w:rsidRPr="00175FB5" w:rsidRDefault="00D575DD" w:rsidP="00D575D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Ярослава Мудрого, 6, площею 0,1000га кадастровий №4622710200:03:002:0099, гр. Ляшук Віталію Зіновійовичу</w:t>
      </w:r>
    </w:p>
    <w:p w:rsidR="00D575DD" w:rsidRPr="00175FB5" w:rsidRDefault="00D575DD" w:rsidP="00D575D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D575DD" w:rsidRPr="00175FB5" w:rsidRDefault="00D575DD" w:rsidP="00D575D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Ляшук Віталія Зіновійовича, що проживає в с.Ременів, вул. Незалежності, 48,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D575DD" w:rsidRPr="00175FB5" w:rsidRDefault="00D575DD" w:rsidP="00D575DD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D575DD" w:rsidRPr="00175FB5" w:rsidRDefault="00D575DD" w:rsidP="00D575D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Ярослава Мудрого, 6, площею 0,1000га кадастровий №4622710200:03:002:0099, гр. Ляшук Віталію Зіновійовичу.</w:t>
      </w:r>
    </w:p>
    <w:p w:rsidR="00D575DD" w:rsidRPr="00175FB5" w:rsidRDefault="00D575DD" w:rsidP="00D575D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 Ярослава Мудрого, 6, площею 0,1000га кадастровий №4622710200:03:002:0099, гр. Ляшук Віталію Зіновійовичу.</w:t>
      </w:r>
    </w:p>
    <w:p w:rsidR="00D575DD" w:rsidRPr="00175FB5" w:rsidRDefault="00D575DD" w:rsidP="00D575DD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Ляшук Віталію Зіновійовичу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№4622710200:03:002:0099.</w:t>
      </w:r>
    </w:p>
    <w:p w:rsidR="00D575DD" w:rsidRPr="00175FB5" w:rsidRDefault="00D575DD" w:rsidP="00D575DD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D575DD" w:rsidRPr="00175FB5" w:rsidRDefault="00D575DD" w:rsidP="00D575DD">
      <w:pPr>
        <w:pStyle w:val="a9"/>
        <w:widowControl w:val="0"/>
        <w:ind w:firstLine="540"/>
        <w:rPr>
          <w:color w:val="111111"/>
          <w:szCs w:val="28"/>
        </w:rPr>
      </w:pPr>
    </w:p>
    <w:p w:rsidR="00D575DD" w:rsidRPr="00175FB5" w:rsidRDefault="00D575DD" w:rsidP="00D575DD">
      <w:pPr>
        <w:pStyle w:val="a9"/>
        <w:widowControl w:val="0"/>
        <w:ind w:firstLine="540"/>
        <w:rPr>
          <w:color w:val="111111"/>
          <w:szCs w:val="28"/>
        </w:rPr>
      </w:pPr>
    </w:p>
    <w:p w:rsidR="00D575DD" w:rsidRPr="00175FB5" w:rsidRDefault="00D575DD" w:rsidP="00D575DD">
      <w:pPr>
        <w:pStyle w:val="a9"/>
        <w:widowControl w:val="0"/>
        <w:ind w:firstLine="540"/>
        <w:rPr>
          <w:color w:val="111111"/>
          <w:szCs w:val="28"/>
        </w:rPr>
      </w:pPr>
    </w:p>
    <w:p w:rsidR="00D575DD" w:rsidRPr="00175FB5" w:rsidRDefault="00D575DD" w:rsidP="00D575DD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D575DD" w:rsidRPr="00175FB5" w:rsidRDefault="00D575DD" w:rsidP="00D575DD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0807BF" w:rsidRPr="008E2971" w:rsidRDefault="000807BF" w:rsidP="006D0736">
      <w:pPr>
        <w:rPr>
          <w:sz w:val="28"/>
          <w:szCs w:val="28"/>
        </w:rPr>
      </w:pPr>
      <w:bookmarkStart w:id="1" w:name="_GoBack"/>
      <w:bookmarkEnd w:id="1"/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14B8" w:rsidRDefault="007F14B8">
      <w:r>
        <w:separator/>
      </w:r>
    </w:p>
  </w:endnote>
  <w:endnote w:type="continuationSeparator" w:id="0">
    <w:p w:rsidR="007F14B8" w:rsidRDefault="007F14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14B8" w:rsidRDefault="007F14B8">
      <w:r>
        <w:separator/>
      </w:r>
    </w:p>
  </w:footnote>
  <w:footnote w:type="continuationSeparator" w:id="0">
    <w:p w:rsidR="007F14B8" w:rsidRDefault="007F14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7F14B8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575DD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D575DD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D575DD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D575DD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D575DD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0B1CFA-CCF2-4561-BF6B-5CA49FD59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1145</Words>
  <Characters>653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2023-11-09T10:54:00Z</dcterms:modified>
</cp:coreProperties>
</file>