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820FE5" w:rsidRPr="00175FB5" w:rsidRDefault="00820FE5" w:rsidP="00820FE5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b w:val="0"/>
          <w:color w:val="111111"/>
          <w:szCs w:val="28"/>
        </w:rPr>
        <w:t>УКРАЇНА</w:t>
      </w:r>
    </w:p>
    <w:p w:rsidR="00820FE5" w:rsidRPr="00175FB5" w:rsidRDefault="00820FE5" w:rsidP="00820FE5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820FE5" w:rsidRPr="00175FB5" w:rsidRDefault="00820FE5" w:rsidP="00820FE5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820FE5" w:rsidRPr="00175FB5" w:rsidRDefault="00820FE5" w:rsidP="00820FE5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820FE5" w:rsidRPr="00175FB5" w:rsidRDefault="00820FE5" w:rsidP="00820FE5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820FE5" w:rsidRPr="00175FB5" w:rsidRDefault="00820FE5" w:rsidP="00820FE5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820FE5" w:rsidRPr="00175FB5" w:rsidRDefault="00820FE5" w:rsidP="00820FE5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820FE5" w:rsidRPr="00175FB5" w:rsidRDefault="00820FE5" w:rsidP="00820FE5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              </w:t>
      </w:r>
      <w:r w:rsidRPr="00175FB5">
        <w:rPr>
          <w:color w:val="111111"/>
          <w:sz w:val="28"/>
          <w:szCs w:val="28"/>
        </w:rPr>
        <w:tab/>
        <w:t>№180</w:t>
      </w:r>
    </w:p>
    <w:p w:rsidR="00820FE5" w:rsidRPr="00175FB5" w:rsidRDefault="00820FE5" w:rsidP="00820FE5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м.Дубляни </w:t>
      </w:r>
    </w:p>
    <w:p w:rsidR="00820FE5" w:rsidRPr="00175FB5" w:rsidRDefault="00820FE5" w:rsidP="00820FE5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    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вул.Ярослава Мудрого, 9, площею 0,1000га, кадастровий №4622710200:03:002:0085, гр. Гайдамаха Михайлу Миколайовичу</w:t>
      </w:r>
    </w:p>
    <w:p w:rsidR="00820FE5" w:rsidRPr="00175FB5" w:rsidRDefault="00820FE5" w:rsidP="00820FE5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</w:t>
      </w:r>
    </w:p>
    <w:p w:rsidR="00820FE5" w:rsidRPr="00175FB5" w:rsidRDefault="00820FE5" w:rsidP="00820FE5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Розглянувши заяву гр. Гайдамаха Михайла Миколайовича, що проживає в м.Дубляни, вул. Шептицького, 7,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820FE5" w:rsidRPr="00175FB5" w:rsidRDefault="00820FE5" w:rsidP="00820FE5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ВИРІШИЛА:</w:t>
      </w:r>
    </w:p>
    <w:p w:rsidR="00820FE5" w:rsidRPr="00175FB5" w:rsidRDefault="00820FE5" w:rsidP="00820FE5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в с.Малі Підліски, вул.Ярослава Мудрого, 9, площею 0,1000га, кадастровий №4622710200:03:002:0085, гр. Гайдамаха Михайлу Миколайовичу.</w:t>
      </w:r>
    </w:p>
    <w:p w:rsidR="00820FE5" w:rsidRPr="00175FB5" w:rsidRDefault="00820FE5" w:rsidP="00820FE5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в с.Малі Підліски, вул.Ярослава Мудрого, 9, площею 0,1000га, кадастровий №4622710200:03:002:0085, гр. Гайдамаха Михайлу Миколайовичу.</w:t>
      </w:r>
    </w:p>
    <w:p w:rsidR="00820FE5" w:rsidRPr="00175FB5" w:rsidRDefault="00820FE5" w:rsidP="00820FE5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3. Гр. Гайдамаха Михайлу Миколайовичу звернутися у </w:t>
      </w:r>
      <w:r w:rsidRPr="00175FB5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175FB5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№4622710200:03:002:0085.</w:t>
      </w:r>
    </w:p>
    <w:p w:rsidR="00820FE5" w:rsidRPr="00175FB5" w:rsidRDefault="00820FE5" w:rsidP="00820FE5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820FE5" w:rsidRPr="00175FB5" w:rsidRDefault="00820FE5" w:rsidP="00820FE5">
      <w:pPr>
        <w:pStyle w:val="a9"/>
        <w:widowControl w:val="0"/>
        <w:ind w:firstLine="540"/>
        <w:rPr>
          <w:color w:val="111111"/>
          <w:szCs w:val="28"/>
        </w:rPr>
      </w:pPr>
    </w:p>
    <w:p w:rsidR="00820FE5" w:rsidRPr="00175FB5" w:rsidRDefault="00820FE5" w:rsidP="00820FE5">
      <w:pPr>
        <w:pStyle w:val="a9"/>
        <w:widowControl w:val="0"/>
        <w:ind w:firstLine="540"/>
        <w:rPr>
          <w:color w:val="111111"/>
          <w:szCs w:val="28"/>
        </w:rPr>
      </w:pPr>
    </w:p>
    <w:p w:rsidR="00820FE5" w:rsidRPr="00175FB5" w:rsidRDefault="00820FE5" w:rsidP="00820FE5">
      <w:pPr>
        <w:pStyle w:val="a9"/>
        <w:widowControl w:val="0"/>
        <w:ind w:firstLine="540"/>
        <w:rPr>
          <w:color w:val="111111"/>
          <w:szCs w:val="28"/>
        </w:rPr>
      </w:pPr>
    </w:p>
    <w:p w:rsidR="00820FE5" w:rsidRPr="00175FB5" w:rsidRDefault="00820FE5" w:rsidP="00820FE5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Міський голова                             В.Ю. Попович</w:t>
      </w:r>
    </w:p>
    <w:p w:rsidR="002E7407" w:rsidRPr="00C32C7D" w:rsidRDefault="002E7407" w:rsidP="006D0736">
      <w:pPr>
        <w:rPr>
          <w:sz w:val="28"/>
          <w:szCs w:val="28"/>
        </w:rPr>
      </w:pPr>
      <w:bookmarkStart w:id="1" w:name="_GoBack"/>
      <w:bookmarkEnd w:id="1"/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2E86" w:rsidRDefault="00952E86">
      <w:r>
        <w:separator/>
      </w:r>
    </w:p>
  </w:endnote>
  <w:endnote w:type="continuationSeparator" w:id="0">
    <w:p w:rsidR="00952E86" w:rsidRDefault="00952E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2E86" w:rsidRDefault="00952E86">
      <w:r>
        <w:separator/>
      </w:r>
    </w:p>
  </w:footnote>
  <w:footnote w:type="continuationSeparator" w:id="0">
    <w:p w:rsidR="00952E86" w:rsidRDefault="00952E8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20FE5"/>
    <w:rsid w:val="00844DE4"/>
    <w:rsid w:val="00872FDE"/>
    <w:rsid w:val="008824A2"/>
    <w:rsid w:val="008C6E6E"/>
    <w:rsid w:val="008E2971"/>
    <w:rsid w:val="009060A4"/>
    <w:rsid w:val="00935669"/>
    <w:rsid w:val="00941AD8"/>
    <w:rsid w:val="00952E86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820FE5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820FE5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820FE5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820FE5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F6E03B-9D38-49C5-B659-D5471E9EAD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1160</Words>
  <Characters>662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2023-11-09T10:57:00Z</dcterms:modified>
</cp:coreProperties>
</file>