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546500" w:rsidRPr="00175FB5" w:rsidRDefault="00546500" w:rsidP="00546500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546500" w:rsidRPr="00175FB5" w:rsidRDefault="00546500" w:rsidP="00546500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546500" w:rsidRPr="00175FB5" w:rsidRDefault="00546500" w:rsidP="00546500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546500" w:rsidRPr="00175FB5" w:rsidRDefault="00546500" w:rsidP="00546500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546500" w:rsidRPr="00175FB5" w:rsidRDefault="00546500" w:rsidP="00546500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546500" w:rsidRPr="00175FB5" w:rsidRDefault="00546500" w:rsidP="00546500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546500" w:rsidRPr="00175FB5" w:rsidRDefault="00546500" w:rsidP="00546500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546500" w:rsidRPr="00175FB5" w:rsidRDefault="00546500" w:rsidP="0054650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№181              </w:t>
      </w:r>
      <w:r w:rsidRPr="00175FB5">
        <w:rPr>
          <w:color w:val="111111"/>
          <w:sz w:val="28"/>
          <w:szCs w:val="28"/>
        </w:rPr>
        <w:tab/>
      </w:r>
    </w:p>
    <w:p w:rsidR="00546500" w:rsidRPr="00175FB5" w:rsidRDefault="00546500" w:rsidP="0054650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546500" w:rsidRPr="00175FB5" w:rsidRDefault="00546500" w:rsidP="0054650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вул.Ярослава Мудрого, 11, площею 0,1000га, кадастровий №4622710200:03:002:0100, гр. Патицькому Михайлу Омеляновичу</w:t>
      </w:r>
    </w:p>
    <w:p w:rsidR="00546500" w:rsidRPr="00175FB5" w:rsidRDefault="00546500" w:rsidP="0054650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546500" w:rsidRPr="00175FB5" w:rsidRDefault="00546500" w:rsidP="0054650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Патицького Михайла Омеляновича, що проживає в с.М.Підліски, вул. Чорновола, 48,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546500" w:rsidRPr="00175FB5" w:rsidRDefault="00546500" w:rsidP="00546500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546500" w:rsidRPr="00175FB5" w:rsidRDefault="00546500" w:rsidP="0054650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в с.Малі Підліски, вул.Ярослава Мудрого, 11, площею 0,1000га, кадастровий №4622710200:03:002:0100, гр. Патицькому Михайлу Омеляновичу.</w:t>
      </w:r>
    </w:p>
    <w:p w:rsidR="00546500" w:rsidRPr="00175FB5" w:rsidRDefault="00546500" w:rsidP="0054650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в с.Малі Підліски, вул.Ярослава Мудрого, 11, площею 0,1000га, кадастровий №4622710200:03:002:0100, гр. Патицькому Михайлу Омеляновичу.</w:t>
      </w:r>
    </w:p>
    <w:p w:rsidR="00546500" w:rsidRPr="00175FB5" w:rsidRDefault="00546500" w:rsidP="00546500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Патицькому Михайлу Омеляновичу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№4622710200:03:002:0100.</w:t>
      </w:r>
    </w:p>
    <w:p w:rsidR="00546500" w:rsidRPr="00175FB5" w:rsidRDefault="00546500" w:rsidP="00546500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546500" w:rsidRPr="00175FB5" w:rsidRDefault="00546500" w:rsidP="00546500">
      <w:pPr>
        <w:pStyle w:val="a9"/>
        <w:widowControl w:val="0"/>
        <w:ind w:firstLine="540"/>
        <w:rPr>
          <w:color w:val="111111"/>
          <w:szCs w:val="28"/>
        </w:rPr>
      </w:pPr>
    </w:p>
    <w:p w:rsidR="00546500" w:rsidRPr="00175FB5" w:rsidRDefault="00546500" w:rsidP="00546500">
      <w:pPr>
        <w:pStyle w:val="a9"/>
        <w:widowControl w:val="0"/>
        <w:ind w:firstLine="540"/>
        <w:rPr>
          <w:color w:val="111111"/>
          <w:szCs w:val="28"/>
        </w:rPr>
      </w:pPr>
    </w:p>
    <w:p w:rsidR="00546500" w:rsidRPr="00175FB5" w:rsidRDefault="00546500" w:rsidP="00546500">
      <w:pPr>
        <w:pStyle w:val="a9"/>
        <w:widowControl w:val="0"/>
        <w:ind w:firstLine="540"/>
        <w:rPr>
          <w:color w:val="111111"/>
          <w:szCs w:val="28"/>
        </w:rPr>
      </w:pPr>
    </w:p>
    <w:p w:rsidR="00546500" w:rsidRPr="00175FB5" w:rsidRDefault="00546500" w:rsidP="00546500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546500" w:rsidRPr="00175FB5" w:rsidRDefault="00546500" w:rsidP="00546500">
      <w:pPr>
        <w:pStyle w:val="a9"/>
        <w:widowControl w:val="0"/>
        <w:ind w:firstLine="540"/>
        <w:rPr>
          <w:color w:val="111111"/>
          <w:szCs w:val="28"/>
        </w:rPr>
      </w:pP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132B" w:rsidRDefault="00A8132B">
      <w:r>
        <w:separator/>
      </w:r>
    </w:p>
  </w:endnote>
  <w:endnote w:type="continuationSeparator" w:id="0">
    <w:p w:rsidR="00A8132B" w:rsidRDefault="00A813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132B" w:rsidRDefault="00A8132B">
      <w:r>
        <w:separator/>
      </w:r>
    </w:p>
  </w:footnote>
  <w:footnote w:type="continuationSeparator" w:id="0">
    <w:p w:rsidR="00A8132B" w:rsidRDefault="00A813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46500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132B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546500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546500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546500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546500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B91CC2-4219-40BB-BA04-4693EE571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1164</Words>
  <Characters>664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2023-11-09T10:57:00Z</dcterms:modified>
</cp:coreProperties>
</file>