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667D5" w:rsidRPr="00175FB5" w:rsidRDefault="00B667D5" w:rsidP="00B667D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667D5" w:rsidRPr="00175FB5" w:rsidRDefault="00B667D5" w:rsidP="00B667D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667D5" w:rsidRPr="00175FB5" w:rsidRDefault="00B667D5" w:rsidP="00B667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667D5" w:rsidRPr="00175FB5" w:rsidRDefault="00B667D5" w:rsidP="00B667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667D5" w:rsidRPr="00175FB5" w:rsidRDefault="00B667D5" w:rsidP="00B667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667D5" w:rsidRPr="00175FB5" w:rsidRDefault="00B667D5" w:rsidP="00B667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№186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26,  площею 0,1000га, кадастровий №4622710200:03:002:0094, гр. Макогон Олегу Ігоровичу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Макогон Олега Ігоровича, що проживає в с.М.Підліски, вул. Київська, 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667D5" w:rsidRPr="00175FB5" w:rsidRDefault="00B667D5" w:rsidP="00B667D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26,  площею 0,1000га, кадастровий №4622710200:03:002:0094, гр. Макогон Олегу Ігоровичу.</w:t>
      </w:r>
    </w:p>
    <w:p w:rsidR="00B667D5" w:rsidRPr="00175FB5" w:rsidRDefault="00B667D5" w:rsidP="00B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26,  площею 0,1000га, кадастровий №4622710200:03:002:0094, гр. Макогон Олегу Ігоровичу.</w:t>
      </w:r>
    </w:p>
    <w:p w:rsidR="00B667D5" w:rsidRPr="00175FB5" w:rsidRDefault="00B667D5" w:rsidP="00B667D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Макогон Олегу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№4622710200:03:002:0094.</w:t>
      </w:r>
    </w:p>
    <w:p w:rsidR="00B667D5" w:rsidRPr="00175FB5" w:rsidRDefault="00B667D5" w:rsidP="00B667D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667D5" w:rsidRPr="00175FB5" w:rsidRDefault="00B667D5" w:rsidP="00B667D5">
      <w:pPr>
        <w:pStyle w:val="a9"/>
        <w:widowControl w:val="0"/>
        <w:ind w:firstLine="540"/>
        <w:rPr>
          <w:color w:val="111111"/>
          <w:szCs w:val="28"/>
        </w:rPr>
      </w:pPr>
    </w:p>
    <w:p w:rsidR="00B667D5" w:rsidRPr="00175FB5" w:rsidRDefault="00B667D5" w:rsidP="00B667D5">
      <w:pPr>
        <w:pStyle w:val="a9"/>
        <w:widowControl w:val="0"/>
        <w:ind w:firstLine="540"/>
        <w:rPr>
          <w:color w:val="111111"/>
          <w:szCs w:val="28"/>
        </w:rPr>
      </w:pPr>
    </w:p>
    <w:p w:rsidR="00B667D5" w:rsidRPr="00175FB5" w:rsidRDefault="00B667D5" w:rsidP="00B667D5">
      <w:pPr>
        <w:pStyle w:val="a9"/>
        <w:widowControl w:val="0"/>
        <w:ind w:firstLine="540"/>
        <w:rPr>
          <w:color w:val="111111"/>
          <w:szCs w:val="28"/>
        </w:rPr>
      </w:pPr>
    </w:p>
    <w:p w:rsidR="00B667D5" w:rsidRPr="00175FB5" w:rsidRDefault="00B667D5" w:rsidP="00B667D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927" w:rsidRDefault="009A0927">
      <w:r>
        <w:separator/>
      </w:r>
    </w:p>
  </w:endnote>
  <w:endnote w:type="continuationSeparator" w:id="0">
    <w:p w:rsidR="009A0927" w:rsidRDefault="009A0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927" w:rsidRDefault="009A0927">
      <w:r>
        <w:separator/>
      </w:r>
    </w:p>
  </w:footnote>
  <w:footnote w:type="continuationSeparator" w:id="0">
    <w:p w:rsidR="009A0927" w:rsidRDefault="009A0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0927"/>
    <w:rsid w:val="009B3FB6"/>
    <w:rsid w:val="00A02423"/>
    <w:rsid w:val="00A20109"/>
    <w:rsid w:val="00A769F3"/>
    <w:rsid w:val="00A9594B"/>
    <w:rsid w:val="00AE7596"/>
    <w:rsid w:val="00B03460"/>
    <w:rsid w:val="00B45B11"/>
    <w:rsid w:val="00B667D5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667D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667D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667D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667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FEE43-7E98-4A66-B0AE-8FF3615E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2023-11-09T11:01:00Z</dcterms:modified>
</cp:coreProperties>
</file>