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A56E4" w:rsidRPr="00175FB5" w:rsidRDefault="008A56E4" w:rsidP="008A56E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b w:val="0"/>
          <w:color w:val="111111"/>
          <w:szCs w:val="28"/>
        </w:rPr>
        <w:t>УКРАЇНА</w:t>
      </w:r>
    </w:p>
    <w:p w:rsidR="008A56E4" w:rsidRPr="00175FB5" w:rsidRDefault="008A56E4" w:rsidP="008A56E4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A56E4" w:rsidRPr="00175FB5" w:rsidRDefault="008A56E4" w:rsidP="008A56E4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A56E4" w:rsidRPr="00175FB5" w:rsidRDefault="008A56E4" w:rsidP="008A56E4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A56E4" w:rsidRPr="00175FB5" w:rsidRDefault="008A56E4" w:rsidP="008A56E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A56E4" w:rsidRPr="00175FB5" w:rsidRDefault="008A56E4" w:rsidP="008A56E4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A56E4" w:rsidRPr="00175FB5" w:rsidRDefault="008A56E4" w:rsidP="008A56E4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A56E4" w:rsidRPr="00175FB5" w:rsidRDefault="008A56E4" w:rsidP="008A56E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№192            </w:t>
      </w:r>
      <w:r w:rsidRPr="00175FB5">
        <w:rPr>
          <w:color w:val="111111"/>
          <w:sz w:val="28"/>
          <w:szCs w:val="28"/>
        </w:rPr>
        <w:tab/>
      </w:r>
    </w:p>
    <w:p w:rsidR="008A56E4" w:rsidRPr="00175FB5" w:rsidRDefault="008A56E4" w:rsidP="008A56E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м.Дубляни</w:t>
      </w:r>
    </w:p>
    <w:p w:rsidR="008A56E4" w:rsidRPr="00175FB5" w:rsidRDefault="008A56E4" w:rsidP="008A56E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Про затвердження технічної документації із землеустрою щодо встановлення (відновлення) меж земельної ділянки в натурі (на місцевості) для ведення садівництва площею 0,0431га, в м.Дубляни, вул. Дачна, садовий кооператив «Садівник»</w:t>
      </w:r>
      <w:r w:rsidRPr="00175FB5">
        <w:rPr>
          <w:color w:val="111111"/>
          <w:szCs w:val="28"/>
        </w:rPr>
        <w:t xml:space="preserve">, </w:t>
      </w:r>
      <w:r w:rsidRPr="00175FB5">
        <w:rPr>
          <w:b w:val="0"/>
          <w:color w:val="111111"/>
          <w:szCs w:val="28"/>
        </w:rPr>
        <w:t>кадастровий номер 4622710200:01:022:0096, гр. Горбовій Ларисі Петрівні</w:t>
      </w:r>
    </w:p>
    <w:p w:rsidR="008A56E4" w:rsidRPr="00175FB5" w:rsidRDefault="008A56E4" w:rsidP="008A56E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</w:p>
    <w:p w:rsidR="008A56E4" w:rsidRPr="00175FB5" w:rsidRDefault="008A56E4" w:rsidP="008A56E4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Горбової Лариси Петрівни, що проживає в м. Дубляни, вул. Б.Хмельницького, 4/2,</w:t>
      </w:r>
      <w:r w:rsidRPr="00175FB5">
        <w:rPr>
          <w:b/>
          <w:color w:val="111111"/>
          <w:sz w:val="28"/>
          <w:szCs w:val="28"/>
        </w:rPr>
        <w:t xml:space="preserve"> </w:t>
      </w:r>
      <w:r w:rsidRPr="00175FB5">
        <w:rPr>
          <w:color w:val="111111"/>
          <w:sz w:val="28"/>
          <w:szCs w:val="28"/>
        </w:rPr>
        <w:t>технічну документацію із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A56E4" w:rsidRPr="00175FB5" w:rsidRDefault="008A56E4" w:rsidP="008A56E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A56E4" w:rsidRPr="00175FB5" w:rsidRDefault="008A56E4" w:rsidP="008A56E4">
      <w:pPr>
        <w:pStyle w:val="a9"/>
        <w:widowControl w:val="0"/>
        <w:ind w:firstLine="540"/>
        <w:jc w:val="both"/>
        <w:rPr>
          <w:color w:val="111111"/>
          <w:szCs w:val="28"/>
        </w:rPr>
      </w:pPr>
      <w:r w:rsidRPr="00175FB5">
        <w:rPr>
          <w:b w:val="0"/>
          <w:color w:val="111111"/>
          <w:szCs w:val="28"/>
          <w:shd w:val="clear" w:color="auto" w:fill="FFFFFF"/>
        </w:rPr>
        <w:t xml:space="preserve">1. Затвердити технічну документацію із землеустрою щодо встановлення (відновлення) меж земельної ділянки для ведення садівництва </w:t>
      </w:r>
      <w:r w:rsidRPr="00175FB5">
        <w:rPr>
          <w:b w:val="0"/>
          <w:color w:val="111111"/>
          <w:szCs w:val="28"/>
        </w:rPr>
        <w:t>в м.Дубляни, вул.Дачна, садовий кооператив «Садівник» площею 0,0431га</w:t>
      </w:r>
      <w:r w:rsidRPr="00175FB5">
        <w:rPr>
          <w:color w:val="111111"/>
          <w:szCs w:val="28"/>
        </w:rPr>
        <w:t>.</w:t>
      </w:r>
    </w:p>
    <w:p w:rsidR="008A56E4" w:rsidRPr="00175FB5" w:rsidRDefault="008A56E4" w:rsidP="008A56E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2. Відповідно до технічної</w:t>
      </w:r>
      <w:r w:rsidRPr="00175FB5">
        <w:rPr>
          <w:color w:val="111111"/>
          <w:szCs w:val="28"/>
        </w:rPr>
        <w:t xml:space="preserve"> </w:t>
      </w:r>
      <w:r w:rsidRPr="00175FB5">
        <w:rPr>
          <w:b w:val="0"/>
          <w:color w:val="111111"/>
          <w:szCs w:val="28"/>
          <w:shd w:val="clear" w:color="auto" w:fill="FFFFFF"/>
        </w:rPr>
        <w:t xml:space="preserve">документації із землеустрою щодо встановлення (відновлення) меж земельної ділянки для ведення садівництва </w:t>
      </w:r>
      <w:r w:rsidRPr="00175FB5">
        <w:rPr>
          <w:b w:val="0"/>
          <w:color w:val="111111"/>
          <w:szCs w:val="28"/>
        </w:rPr>
        <w:t xml:space="preserve">в м.Дубляни, вул.Дачна, садовий кооператив «Садівник», затвердити кадастровий номер  </w:t>
      </w:r>
      <w:r w:rsidRPr="00175FB5">
        <w:rPr>
          <w:b w:val="0"/>
          <w:color w:val="111111"/>
          <w:szCs w:val="28"/>
          <w:shd w:val="clear" w:color="auto" w:fill="FFFFFF"/>
        </w:rPr>
        <w:t xml:space="preserve">ділянки - </w:t>
      </w:r>
      <w:r w:rsidRPr="00175FB5">
        <w:rPr>
          <w:b w:val="0"/>
          <w:color w:val="111111"/>
          <w:szCs w:val="28"/>
        </w:rPr>
        <w:t>4622710200:01:022:0096.</w:t>
      </w:r>
    </w:p>
    <w:p w:rsidR="008A56E4" w:rsidRPr="00175FB5" w:rsidRDefault="008A56E4" w:rsidP="008A56E4">
      <w:pPr>
        <w:pStyle w:val="a9"/>
        <w:widowControl w:val="0"/>
        <w:ind w:firstLine="540"/>
        <w:jc w:val="both"/>
        <w:rPr>
          <w:b w:val="0"/>
          <w:color w:val="111111"/>
          <w:szCs w:val="28"/>
          <w:shd w:val="clear" w:color="auto" w:fill="FFFFFF"/>
        </w:rPr>
      </w:pPr>
      <w:r w:rsidRPr="00175FB5">
        <w:rPr>
          <w:b w:val="0"/>
          <w:color w:val="111111"/>
          <w:szCs w:val="28"/>
          <w:shd w:val="clear" w:color="auto" w:fill="FFFFFF"/>
        </w:rPr>
        <w:t xml:space="preserve">3. Передати у власність земельну ділянку - </w:t>
      </w:r>
      <w:r w:rsidRPr="00175FB5">
        <w:rPr>
          <w:b w:val="0"/>
          <w:color w:val="111111"/>
          <w:szCs w:val="28"/>
        </w:rPr>
        <w:t xml:space="preserve"> кадастровий номер 4622710200:01:022:0096, площею 0,0431га </w:t>
      </w:r>
      <w:r w:rsidRPr="00175FB5">
        <w:rPr>
          <w:b w:val="0"/>
          <w:color w:val="111111"/>
          <w:szCs w:val="28"/>
          <w:shd w:val="clear" w:color="auto" w:fill="FFFFFF"/>
        </w:rPr>
        <w:t xml:space="preserve">для ведення садівництва </w:t>
      </w:r>
      <w:r w:rsidRPr="00175FB5">
        <w:rPr>
          <w:b w:val="0"/>
          <w:color w:val="111111"/>
          <w:szCs w:val="28"/>
        </w:rPr>
        <w:t>в м.Дубляни, вул.Дачна, садовий кооператив «Садівник»,</w:t>
      </w:r>
      <w:r w:rsidRPr="00175FB5">
        <w:rPr>
          <w:b w:val="0"/>
          <w:color w:val="111111"/>
          <w:szCs w:val="28"/>
          <w:shd w:val="clear" w:color="auto" w:fill="FFFFFF"/>
        </w:rPr>
        <w:t xml:space="preserve"> гр. </w:t>
      </w:r>
      <w:r w:rsidRPr="00175FB5">
        <w:rPr>
          <w:b w:val="0"/>
          <w:color w:val="111111"/>
          <w:szCs w:val="28"/>
        </w:rPr>
        <w:t>Горбовій Ларисі Петрівні,</w:t>
      </w:r>
      <w:r w:rsidRPr="00175FB5">
        <w:rPr>
          <w:b w:val="0"/>
          <w:color w:val="111111"/>
          <w:szCs w:val="28"/>
          <w:shd w:val="clear" w:color="auto" w:fill="FFFFFF"/>
        </w:rPr>
        <w:t xml:space="preserve"> відповідно до технічної документації із землеустрою щодо встановлення (відновлення) меж земельної ділянки в натурі (на місцевості).</w:t>
      </w:r>
    </w:p>
    <w:p w:rsidR="008A56E4" w:rsidRPr="00175FB5" w:rsidRDefault="008A56E4" w:rsidP="008A56E4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4. Гр. Горбовій Ларисі Петрівні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ділянку.</w:t>
      </w:r>
    </w:p>
    <w:p w:rsidR="008A56E4" w:rsidRPr="00175FB5" w:rsidRDefault="008A56E4" w:rsidP="008A56E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даного рішення покласти на постійну депутатську комісію з питань землекористування та екології.</w:t>
      </w:r>
    </w:p>
    <w:p w:rsidR="008A56E4" w:rsidRPr="00175FB5" w:rsidRDefault="008A56E4" w:rsidP="008A56E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</w:p>
    <w:p w:rsidR="008A56E4" w:rsidRPr="00175FB5" w:rsidRDefault="008A56E4" w:rsidP="008A56E4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</w:p>
    <w:p w:rsidR="008A56E4" w:rsidRPr="00175FB5" w:rsidRDefault="008A56E4" w:rsidP="008A56E4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В.Ю.Попович</w:t>
      </w: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3269D" w:rsidRDefault="0023269D">
      <w:r>
        <w:separator/>
      </w:r>
    </w:p>
  </w:endnote>
  <w:endnote w:type="continuationSeparator" w:id="0">
    <w:p w:rsidR="0023269D" w:rsidRDefault="002326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3269D" w:rsidRDefault="0023269D">
      <w:r>
        <w:separator/>
      </w:r>
    </w:p>
  </w:footnote>
  <w:footnote w:type="continuationSeparator" w:id="0">
    <w:p w:rsidR="0023269D" w:rsidRDefault="0023269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3269D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A56E4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A56E4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A56E4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A56E4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A56E4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B95AE-6C3C-4E00-85E5-9CE7D9E704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1289</Words>
  <Characters>735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2020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2023-11-09T11:08:00Z</dcterms:modified>
</cp:coreProperties>
</file>