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0639E" w:rsidRPr="00175FB5" w:rsidRDefault="0040639E" w:rsidP="0040639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40639E" w:rsidRPr="00175FB5" w:rsidRDefault="0040639E" w:rsidP="0040639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0639E" w:rsidRPr="00175FB5" w:rsidRDefault="0040639E" w:rsidP="0040639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0639E" w:rsidRPr="00175FB5" w:rsidRDefault="0040639E" w:rsidP="0040639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0639E" w:rsidRPr="00175FB5" w:rsidRDefault="0040639E" w:rsidP="0040639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0639E" w:rsidRPr="00175FB5" w:rsidRDefault="0040639E" w:rsidP="0040639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0639E" w:rsidRPr="00175FB5" w:rsidRDefault="0040639E" w:rsidP="0040639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0639E" w:rsidRPr="00175FB5" w:rsidRDefault="0040639E" w:rsidP="0040639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№200      </w:t>
      </w:r>
      <w:r w:rsidRPr="00175FB5">
        <w:rPr>
          <w:color w:val="111111"/>
          <w:sz w:val="28"/>
          <w:szCs w:val="28"/>
        </w:rPr>
        <w:tab/>
      </w:r>
    </w:p>
    <w:p w:rsidR="0040639E" w:rsidRPr="00175FB5" w:rsidRDefault="0040639E" w:rsidP="0040639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0639E" w:rsidRPr="00175FB5" w:rsidRDefault="0040639E" w:rsidP="0040639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гр.Адамському Володимиру Євгеновичу</w:t>
      </w:r>
    </w:p>
    <w:p w:rsidR="0040639E" w:rsidRPr="00175FB5" w:rsidRDefault="0040639E" w:rsidP="0040639E">
      <w:pPr>
        <w:shd w:val="clear" w:color="auto" w:fill="FFFFFF"/>
        <w:ind w:firstLine="540"/>
        <w:rPr>
          <w:b/>
          <w:color w:val="111111"/>
          <w:sz w:val="28"/>
          <w:szCs w:val="28"/>
        </w:rPr>
      </w:pPr>
    </w:p>
    <w:p w:rsidR="0040639E" w:rsidRPr="00175FB5" w:rsidRDefault="0040639E" w:rsidP="0040639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Адамського Володимира Євгеновича, що проживає в м.Дубляни, вул. Шептицького, 2,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с.Ситихів, Дубляська міська рада</w:t>
      </w:r>
    </w:p>
    <w:p w:rsidR="0040639E" w:rsidRPr="00175FB5" w:rsidRDefault="0040639E" w:rsidP="0040639E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0639E" w:rsidRPr="00175FB5" w:rsidRDefault="0040639E" w:rsidP="0040639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1.Надати гр. Адамському Володимиру Євгеновичу дозвіл на розроблення проекту землеустрою щодо відведення земельної ділянки орієнтовною площею 0,10га в с. Ситихів по вул.Кривоноса М., 16, Жовківського</w:t>
      </w:r>
      <w:r w:rsidRPr="00175FB5">
        <w:rPr>
          <w:i/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району Львівської</w:t>
      </w:r>
      <w:r w:rsidRPr="00175FB5">
        <w:rPr>
          <w:i/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40639E" w:rsidRPr="00175FB5" w:rsidRDefault="0040639E" w:rsidP="0040639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2.Гр. Адамському Володимиру Євгеновичу у звернутися у відповідну сертифіковану землевпорядну організацію для виготовлення технічної документації.</w:t>
      </w:r>
    </w:p>
    <w:p w:rsidR="0040639E" w:rsidRPr="00175FB5" w:rsidRDefault="0040639E" w:rsidP="0040639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Гр. Адамському Володимиру Євгеновичу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по вул.Кривоноса, 16, в с. Ситихів, Жовківського району Львівської області, представити на затвердження Дублянській міській раді.</w:t>
      </w:r>
    </w:p>
    <w:p w:rsidR="0040639E" w:rsidRPr="00175FB5" w:rsidRDefault="0040639E" w:rsidP="0040639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4.Контроль по виконанню даного рішення покласти на комісію з питань</w:t>
      </w:r>
      <w:r w:rsidRPr="00175FB5">
        <w:rPr>
          <w:color w:val="111111"/>
          <w:sz w:val="28"/>
          <w:szCs w:val="28"/>
        </w:rPr>
        <w:br/>
        <w:t>землекористування та екології Дублянської міської  ради.</w:t>
      </w:r>
    </w:p>
    <w:p w:rsidR="0040639E" w:rsidRPr="00175FB5" w:rsidRDefault="0040639E" w:rsidP="0040639E">
      <w:pPr>
        <w:pStyle w:val="a9"/>
        <w:widowControl w:val="0"/>
        <w:ind w:firstLine="540"/>
        <w:rPr>
          <w:color w:val="111111"/>
          <w:szCs w:val="28"/>
        </w:rPr>
      </w:pPr>
    </w:p>
    <w:p w:rsidR="0040639E" w:rsidRPr="00175FB5" w:rsidRDefault="0040639E" w:rsidP="0040639E">
      <w:pPr>
        <w:pStyle w:val="a9"/>
        <w:widowControl w:val="0"/>
        <w:ind w:firstLine="540"/>
        <w:rPr>
          <w:color w:val="111111"/>
          <w:szCs w:val="28"/>
        </w:rPr>
      </w:pPr>
    </w:p>
    <w:p w:rsidR="0040639E" w:rsidRPr="00175FB5" w:rsidRDefault="0040639E" w:rsidP="0040639E">
      <w:pPr>
        <w:pStyle w:val="a9"/>
        <w:widowControl w:val="0"/>
        <w:ind w:firstLine="540"/>
        <w:rPr>
          <w:color w:val="111111"/>
          <w:szCs w:val="28"/>
        </w:rPr>
      </w:pPr>
    </w:p>
    <w:p w:rsidR="0040639E" w:rsidRPr="00175FB5" w:rsidRDefault="0040639E" w:rsidP="0040639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</w:t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309" w:rsidRDefault="00065309">
      <w:r>
        <w:separator/>
      </w:r>
    </w:p>
  </w:endnote>
  <w:endnote w:type="continuationSeparator" w:id="0">
    <w:p w:rsidR="00065309" w:rsidRDefault="00065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309" w:rsidRDefault="00065309">
      <w:r>
        <w:separator/>
      </w:r>
    </w:p>
  </w:footnote>
  <w:footnote w:type="continuationSeparator" w:id="0">
    <w:p w:rsidR="00065309" w:rsidRDefault="00065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5309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639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0639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0639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0639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0639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D0DD6-BBF2-41E5-B15A-F49036AF9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1192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2023-11-09T11:14:00Z</dcterms:modified>
</cp:coreProperties>
</file>