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90ABD" w:rsidRPr="00175FB5" w:rsidRDefault="00190ABD" w:rsidP="00190ABD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190ABD" w:rsidRPr="00175FB5" w:rsidRDefault="00190ABD" w:rsidP="00190ABD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190ABD" w:rsidRPr="00175FB5" w:rsidRDefault="00190ABD" w:rsidP="00190ABD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190ABD" w:rsidRPr="00175FB5" w:rsidRDefault="00190ABD" w:rsidP="00190ABD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190ABD" w:rsidRPr="00175FB5" w:rsidRDefault="00190ABD" w:rsidP="00190ABD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190ABD" w:rsidRPr="00175FB5" w:rsidRDefault="00190ABD" w:rsidP="00190ABD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190ABD" w:rsidRPr="00175FB5" w:rsidRDefault="00190ABD" w:rsidP="00190ABD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190ABD" w:rsidRPr="00175FB5" w:rsidRDefault="00190ABD" w:rsidP="00190AB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№201            </w:t>
      </w:r>
      <w:r w:rsidRPr="00175FB5">
        <w:rPr>
          <w:color w:val="111111"/>
          <w:sz w:val="28"/>
          <w:szCs w:val="28"/>
        </w:rPr>
        <w:tab/>
      </w:r>
    </w:p>
    <w:p w:rsidR="00190ABD" w:rsidRPr="00175FB5" w:rsidRDefault="00190ABD" w:rsidP="00190AB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190ABD" w:rsidRPr="00175FB5" w:rsidRDefault="00190ABD" w:rsidP="00190ABD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гр. Шпік Ігору Михайловичу</w:t>
      </w:r>
    </w:p>
    <w:p w:rsidR="00190ABD" w:rsidRPr="00175FB5" w:rsidRDefault="00190ABD" w:rsidP="00190ABD">
      <w:pPr>
        <w:shd w:val="clear" w:color="auto" w:fill="FFFFFF"/>
        <w:ind w:firstLine="540"/>
        <w:rPr>
          <w:b/>
          <w:color w:val="111111"/>
          <w:sz w:val="28"/>
          <w:szCs w:val="28"/>
        </w:rPr>
      </w:pPr>
    </w:p>
    <w:p w:rsidR="00190ABD" w:rsidRPr="00175FB5" w:rsidRDefault="00190ABD" w:rsidP="00190ABD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Шпік Ігора Михайловича, що проживає в м.Дубляни, вул. Д.Галицького, 78, про надання земельної ділянки для будівництва, обслуговування житлового будинку, господарських будівель та споруд, відповідно до статі 26 Закону України «Про місцеве самоврядування в Україні»,  статей  12, 40, 116, 118, 121-123 Земельного кодексу України, враховуючи детальний план території кварталу індивідуальної житлової забудови с.Ситихів, Дубляська міська рада</w:t>
      </w:r>
    </w:p>
    <w:p w:rsidR="00190ABD" w:rsidRPr="00175FB5" w:rsidRDefault="00190ABD" w:rsidP="00190ABD">
      <w:pPr>
        <w:shd w:val="clear" w:color="auto" w:fill="FFFFFF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190ABD" w:rsidRPr="00175FB5" w:rsidRDefault="00190ABD" w:rsidP="00190ABD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1.Надати гр. Шпік Ігору Михайловичу дозвіл на розроблення проекту землеустрою щодо відведення земельної ділянки орієнтовною площею 0,10га в с. Ситихів по вул.Шевченка Т., 39, Жовківського</w:t>
      </w:r>
      <w:r w:rsidRPr="00175FB5">
        <w:rPr>
          <w:i/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</w:rPr>
        <w:t>району Львівської</w:t>
      </w:r>
      <w:r w:rsidRPr="00175FB5">
        <w:rPr>
          <w:i/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</w:rPr>
        <w:t>області, для будівництва і обслуговування житлового будинку, господарських будівель та споруд.</w:t>
      </w:r>
    </w:p>
    <w:p w:rsidR="00190ABD" w:rsidRPr="00175FB5" w:rsidRDefault="00190ABD" w:rsidP="00190ABD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Гр. Шпік Ігору Михайловичу у звернутися у відповідну сертифіковану землевпорядну організацію для виготовлення технічної документації.</w:t>
      </w:r>
    </w:p>
    <w:p w:rsidR="00190ABD" w:rsidRPr="00175FB5" w:rsidRDefault="00190ABD" w:rsidP="00190ABD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3. Гр. Шпік Ігору Михайловичу виготовлений та погоджений проект землеустрою щодо відведення земельної ділянки для будівництва і обслуговування житлового будинку, господарських будівель та споруд по вул. Шевченка Т., 39, в с. Ситихів, Жовківського району Львівської області, представити на затвердження Дублянській міській раді.</w:t>
      </w:r>
    </w:p>
    <w:p w:rsidR="00190ABD" w:rsidRPr="00175FB5" w:rsidRDefault="00190ABD" w:rsidP="00190AB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4.Контроль по виконанню даного рішення покласти на комісію з питань</w:t>
      </w:r>
      <w:r w:rsidRPr="00175FB5">
        <w:rPr>
          <w:color w:val="111111"/>
          <w:sz w:val="28"/>
          <w:szCs w:val="28"/>
        </w:rPr>
        <w:br/>
        <w:t>землекористування та екології Дублянської міської  ради.</w:t>
      </w:r>
    </w:p>
    <w:p w:rsidR="00190ABD" w:rsidRPr="00175FB5" w:rsidRDefault="00190ABD" w:rsidP="00190ABD">
      <w:pPr>
        <w:pStyle w:val="a9"/>
        <w:widowControl w:val="0"/>
        <w:ind w:firstLine="540"/>
        <w:rPr>
          <w:color w:val="111111"/>
          <w:szCs w:val="28"/>
        </w:rPr>
      </w:pPr>
    </w:p>
    <w:p w:rsidR="00190ABD" w:rsidRPr="00175FB5" w:rsidRDefault="00190ABD" w:rsidP="00190ABD">
      <w:pPr>
        <w:pStyle w:val="a9"/>
        <w:widowControl w:val="0"/>
        <w:ind w:firstLine="540"/>
        <w:rPr>
          <w:color w:val="111111"/>
          <w:szCs w:val="28"/>
        </w:rPr>
      </w:pPr>
    </w:p>
    <w:p w:rsidR="00190ABD" w:rsidRPr="00175FB5" w:rsidRDefault="00190ABD" w:rsidP="00190ABD">
      <w:pPr>
        <w:pStyle w:val="a9"/>
        <w:widowControl w:val="0"/>
        <w:ind w:firstLine="540"/>
        <w:rPr>
          <w:color w:val="111111"/>
          <w:szCs w:val="28"/>
        </w:rPr>
      </w:pPr>
    </w:p>
    <w:p w:rsidR="00190ABD" w:rsidRPr="00175FB5" w:rsidRDefault="00190ABD" w:rsidP="00190ABD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</w:t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  <w:t>В.Ю.Попович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2E6" w:rsidRDefault="000342E6">
      <w:r>
        <w:separator/>
      </w:r>
    </w:p>
  </w:endnote>
  <w:endnote w:type="continuationSeparator" w:id="0">
    <w:p w:rsidR="000342E6" w:rsidRDefault="00034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2E6" w:rsidRDefault="000342E6">
      <w:r>
        <w:separator/>
      </w:r>
    </w:p>
  </w:footnote>
  <w:footnote w:type="continuationSeparator" w:id="0">
    <w:p w:rsidR="000342E6" w:rsidRDefault="000342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42E6"/>
    <w:rsid w:val="00043711"/>
    <w:rsid w:val="000807BF"/>
    <w:rsid w:val="001125AA"/>
    <w:rsid w:val="00190ABD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190ABD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190ABD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190ABD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190ABD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AD3C0-9461-492A-9906-76FF51795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1164</Words>
  <Characters>665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2023-11-09T11:15:00Z</dcterms:modified>
</cp:coreProperties>
</file>