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66E7F" w:rsidRPr="00175FB5" w:rsidRDefault="00266E7F" w:rsidP="00266E7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266E7F" w:rsidRPr="00175FB5" w:rsidRDefault="00266E7F" w:rsidP="00266E7F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66E7F" w:rsidRPr="00175FB5" w:rsidRDefault="00266E7F" w:rsidP="00266E7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66E7F" w:rsidRPr="00175FB5" w:rsidRDefault="00266E7F" w:rsidP="00266E7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66E7F" w:rsidRPr="00175FB5" w:rsidRDefault="00266E7F" w:rsidP="00266E7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66E7F" w:rsidRPr="00175FB5" w:rsidRDefault="00266E7F" w:rsidP="00266E7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266E7F" w:rsidRPr="00175FB5" w:rsidRDefault="00266E7F" w:rsidP="00266E7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№203</w:t>
      </w:r>
      <w:r w:rsidRPr="00175FB5">
        <w:rPr>
          <w:color w:val="111111"/>
          <w:sz w:val="28"/>
          <w:szCs w:val="28"/>
        </w:rPr>
        <w:tab/>
      </w:r>
    </w:p>
    <w:p w:rsidR="00266E7F" w:rsidRPr="00175FB5" w:rsidRDefault="00266E7F" w:rsidP="00266E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надання дозволу на виготовлення технічної документації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0,2500га в с.Малі Підліски, по вул.Київська, 14, гр.  Рокицькій Ганні Василівні.</w:t>
      </w:r>
    </w:p>
    <w:p w:rsidR="00266E7F" w:rsidRPr="00175FB5" w:rsidRDefault="00266E7F" w:rsidP="00266E7F">
      <w:pPr>
        <w:ind w:firstLine="540"/>
        <w:jc w:val="both"/>
        <w:rPr>
          <w:b/>
          <w:color w:val="111111"/>
          <w:sz w:val="28"/>
          <w:szCs w:val="28"/>
        </w:rPr>
      </w:pP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та подані документи гр. Рокицької Ганни Василівни, що проживає в с.М.Підліски, вул. Київська, 14,   відповідно до статей 12, 118, 121 Земельного кодексу України, керуючись пунктом 34 статті 26 Зак</w:t>
      </w:r>
      <w:r w:rsidRPr="00175FB5">
        <w:rPr>
          <w:color w:val="111111"/>
          <w:sz w:val="28"/>
          <w:szCs w:val="28"/>
        </w:rPr>
        <w:t>о</w:t>
      </w:r>
      <w:r w:rsidRPr="00175FB5">
        <w:rPr>
          <w:color w:val="111111"/>
          <w:sz w:val="28"/>
          <w:szCs w:val="28"/>
        </w:rPr>
        <w:t>ном України "Про місцеве самоврядування в Україні", Дублянська міська рада</w:t>
      </w: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ВИРІШИЛА:</w:t>
      </w: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Надати дозвіл на виготовлення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в с.Малі Підліски, вул.Київська, 14, орієнтовною площею 0,2500га, гр.  Рокицькій Ганні Василівні, для оформлення права власності на земельну ділянку.</w:t>
      </w: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  <w:t>2. Гр. Рокицькій Ганні Василівні звернутися у відповідну сертифіковану землевпорядну організацію для розроблення землевпорядної документації.</w:t>
      </w: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Гр. Рокицькій Ганні Василівні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266E7F" w:rsidRPr="00175FB5" w:rsidRDefault="00266E7F" w:rsidP="00266E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266E7F" w:rsidRPr="00175FB5" w:rsidRDefault="00266E7F" w:rsidP="00266E7F">
      <w:pPr>
        <w:ind w:firstLine="540"/>
        <w:jc w:val="center"/>
        <w:rPr>
          <w:color w:val="111111"/>
          <w:sz w:val="28"/>
          <w:szCs w:val="28"/>
        </w:rPr>
      </w:pPr>
    </w:p>
    <w:p w:rsidR="00266E7F" w:rsidRPr="00175FB5" w:rsidRDefault="00266E7F" w:rsidP="00266E7F">
      <w:pPr>
        <w:ind w:firstLine="540"/>
        <w:jc w:val="center"/>
        <w:rPr>
          <w:color w:val="111111"/>
          <w:sz w:val="28"/>
          <w:szCs w:val="28"/>
        </w:rPr>
      </w:pPr>
    </w:p>
    <w:p w:rsidR="00266E7F" w:rsidRPr="00175FB5" w:rsidRDefault="00266E7F" w:rsidP="00266E7F">
      <w:pPr>
        <w:ind w:firstLine="540"/>
        <w:jc w:val="both"/>
        <w:rPr>
          <w:color w:val="111111"/>
          <w:sz w:val="28"/>
          <w:szCs w:val="28"/>
        </w:rPr>
      </w:pPr>
    </w:p>
    <w:p w:rsidR="00266E7F" w:rsidRPr="00175FB5" w:rsidRDefault="00266E7F" w:rsidP="00266E7F">
      <w:pPr>
        <w:ind w:firstLine="540"/>
        <w:jc w:val="both"/>
        <w:rPr>
          <w:b/>
          <w:color w:val="111111"/>
          <w:sz w:val="28"/>
          <w:szCs w:val="28"/>
        </w:rPr>
      </w:pPr>
    </w:p>
    <w:p w:rsidR="00266E7F" w:rsidRPr="00175FB5" w:rsidRDefault="00266E7F" w:rsidP="00266E7F">
      <w:pPr>
        <w:ind w:firstLine="540"/>
        <w:jc w:val="both"/>
        <w:rPr>
          <w:b/>
          <w:color w:val="111111"/>
          <w:sz w:val="28"/>
          <w:szCs w:val="28"/>
        </w:rPr>
      </w:pPr>
    </w:p>
    <w:p w:rsidR="00266E7F" w:rsidRPr="00175FB5" w:rsidRDefault="00266E7F" w:rsidP="00266E7F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85D" w:rsidRDefault="00EF185D">
      <w:r>
        <w:separator/>
      </w:r>
    </w:p>
  </w:endnote>
  <w:endnote w:type="continuationSeparator" w:id="0">
    <w:p w:rsidR="00EF185D" w:rsidRDefault="00EF1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85D" w:rsidRDefault="00EF185D">
      <w:r>
        <w:separator/>
      </w:r>
    </w:p>
  </w:footnote>
  <w:footnote w:type="continuationSeparator" w:id="0">
    <w:p w:rsidR="00EF185D" w:rsidRDefault="00EF1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6E7F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F185D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66E7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66E7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66E7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66E7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C8B62-8B7C-4B47-A182-344B042D7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1064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2023-11-09T11:17:00Z</dcterms:modified>
</cp:coreProperties>
</file>