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E7967" w:rsidRPr="00175FB5" w:rsidRDefault="00DE7967" w:rsidP="00DE7967">
      <w:pPr>
        <w:ind w:firstLine="540"/>
        <w:jc w:val="center"/>
        <w:rPr>
          <w:b/>
          <w:color w:val="111111"/>
          <w:sz w:val="28"/>
          <w:szCs w:val="28"/>
          <w:lang w:eastAsia="en-US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DE7967" w:rsidRPr="00175FB5" w:rsidRDefault="00DE7967" w:rsidP="00DE7967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DE7967" w:rsidRPr="00175FB5" w:rsidRDefault="00DE7967" w:rsidP="00DE796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E7967" w:rsidRPr="00175FB5" w:rsidRDefault="00DE7967" w:rsidP="00DE796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DE7967" w:rsidRPr="00175FB5" w:rsidRDefault="00DE7967" w:rsidP="00DE796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E7967" w:rsidRPr="00175FB5" w:rsidRDefault="00DE7967" w:rsidP="00DE796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DE7967" w:rsidRPr="00175FB5" w:rsidRDefault="00DE7967" w:rsidP="00DE796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E7967" w:rsidRPr="00175FB5" w:rsidRDefault="00DE7967" w:rsidP="00DE79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№207</w:t>
      </w:r>
    </w:p>
    <w:p w:rsidR="00DE7967" w:rsidRPr="00175FB5" w:rsidRDefault="00DE7967" w:rsidP="00DE79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DE7967" w:rsidRPr="00175FB5" w:rsidRDefault="00DE7967" w:rsidP="00DE79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розгляд заяв мешканців Дублянської міської ради-учасників АТО про виділення земельних ділянок для ведення садівництва</w:t>
      </w:r>
    </w:p>
    <w:p w:rsidR="00DE7967" w:rsidRPr="00175FB5" w:rsidRDefault="00DE7967" w:rsidP="00DE7967">
      <w:pPr>
        <w:widowControl w:val="0"/>
        <w:ind w:firstLine="540"/>
        <w:jc w:val="both"/>
        <w:rPr>
          <w:strike/>
          <w:color w:val="111111"/>
          <w:sz w:val="28"/>
          <w:szCs w:val="28"/>
        </w:rPr>
      </w:pPr>
    </w:p>
    <w:p w:rsidR="00DE7967" w:rsidRPr="00175FB5" w:rsidRDefault="00DE7967" w:rsidP="00DE79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заяви мешканців Дублянської міської ради-учасників АТО про виділення земельних ділянок для ведення садівництва, керуючись Законом України «Про місцеве самоврядування в Україні», Дублянська міська рада</w:t>
      </w:r>
    </w:p>
    <w:p w:rsidR="00DE7967" w:rsidRPr="00175FB5" w:rsidRDefault="00DE7967" w:rsidP="00DE79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DE7967" w:rsidRPr="00175FB5" w:rsidRDefault="00DE7967" w:rsidP="00DE79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1.У зв’язку із відсутністю вільних земельних ділянок для садівництва на території Дублянської міської ради, відмовити заявникам у їхньому проханні:</w:t>
      </w:r>
    </w:p>
    <w:p w:rsidR="00DE7967" w:rsidRPr="00175FB5" w:rsidRDefault="00DE7967" w:rsidP="00DE7967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1) Кравець Святославу Ярославовичу, який зареєстрований: м. Дубляни,  вул.Роксолани 7. (заява К.8-3/1629 від 15.10.2015р.).</w:t>
      </w:r>
    </w:p>
    <w:p w:rsidR="00DE7967" w:rsidRPr="00175FB5" w:rsidRDefault="00DE7967" w:rsidP="00DE7967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2) Зинчак Валентин Ярославовоч, який зареєстрований: м. Сокаль, вул.Я.Мудрого,4/2 (З.8-3/1955 від 18.12.2015р.)</w:t>
      </w:r>
    </w:p>
    <w:p w:rsidR="00DE7967" w:rsidRPr="00175FB5" w:rsidRDefault="00DE7967" w:rsidP="00DE7967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3) Таланчук Віталій Богданович, який зареєстрований: Львівська обл., Радехівський р-н, с.Нивиці, вул. Топольна,14 ( заява Т.8-3/1826 від 09.12.2015р.)</w:t>
      </w:r>
    </w:p>
    <w:p w:rsidR="00DE7967" w:rsidRPr="00175FB5" w:rsidRDefault="00DE7967" w:rsidP="00DE7967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4) Квінтюк Михайло Михайлович, який зареєстрований: м. Дубляни, вул.Шухевича,75 (заява К.8-3/1377 від 31.08.2015р.)</w:t>
      </w:r>
    </w:p>
    <w:p w:rsidR="00DE7967" w:rsidRPr="00175FB5" w:rsidRDefault="00DE7967" w:rsidP="00DE7967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5) Харатін Роман Володимирович, Який проживає м. Дубляни, вул. Підкови, 44 (заява Х.8-3/1772 від 30.11.2015р.)</w:t>
      </w:r>
    </w:p>
    <w:p w:rsidR="00DE7967" w:rsidRPr="00175FB5" w:rsidRDefault="00DE7967" w:rsidP="00DE796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2. Рекомендувати заявникам стосовно виділення земельних ділянок для садівництва звертатись у </w:t>
      </w:r>
      <w:r w:rsidRPr="00175FB5">
        <w:rPr>
          <w:color w:val="111111"/>
          <w:sz w:val="28"/>
          <w:szCs w:val="28"/>
          <w:shd w:val="clear" w:color="auto" w:fill="FFFFFF"/>
        </w:rPr>
        <w:t>Головне управління Держземагенства у Львівській області.</w:t>
      </w:r>
    </w:p>
    <w:p w:rsidR="00DE7967" w:rsidRPr="00175FB5" w:rsidRDefault="00DE7967" w:rsidP="00DE7967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DE7967" w:rsidRPr="00175FB5" w:rsidRDefault="00DE7967" w:rsidP="00DE7967">
      <w:pPr>
        <w:ind w:firstLine="540"/>
        <w:jc w:val="center"/>
        <w:rPr>
          <w:color w:val="111111"/>
          <w:sz w:val="28"/>
          <w:szCs w:val="28"/>
        </w:rPr>
      </w:pPr>
    </w:p>
    <w:p w:rsidR="00DE7967" w:rsidRPr="00175FB5" w:rsidRDefault="00DE7967" w:rsidP="00DE7967">
      <w:pPr>
        <w:ind w:firstLine="540"/>
        <w:jc w:val="center"/>
        <w:rPr>
          <w:color w:val="111111"/>
          <w:sz w:val="28"/>
          <w:szCs w:val="28"/>
        </w:rPr>
      </w:pPr>
    </w:p>
    <w:p w:rsidR="00DE7967" w:rsidRPr="00175FB5" w:rsidRDefault="00DE7967" w:rsidP="00DE7967">
      <w:pPr>
        <w:ind w:firstLine="540"/>
        <w:jc w:val="center"/>
        <w:rPr>
          <w:color w:val="111111"/>
          <w:sz w:val="28"/>
          <w:szCs w:val="28"/>
        </w:rPr>
      </w:pPr>
    </w:p>
    <w:p w:rsidR="00DE7967" w:rsidRPr="00175FB5" w:rsidRDefault="00DE7967" w:rsidP="00DE7967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FA7" w:rsidRDefault="00405FA7">
      <w:r>
        <w:separator/>
      </w:r>
    </w:p>
  </w:endnote>
  <w:endnote w:type="continuationSeparator" w:id="0">
    <w:p w:rsidR="00405FA7" w:rsidRDefault="00405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FA7" w:rsidRDefault="00405FA7">
      <w:r>
        <w:separator/>
      </w:r>
    </w:p>
  </w:footnote>
  <w:footnote w:type="continuationSeparator" w:id="0">
    <w:p w:rsidR="00405FA7" w:rsidRDefault="00405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5FA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796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E796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E796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E796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E796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BD9A0-D41F-43D1-BA70-A56688933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1046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2023-11-09T11:20:00Z</dcterms:modified>
</cp:coreProperties>
</file>