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7052" w:rsidRPr="00175FB5" w:rsidRDefault="003E7052" w:rsidP="003E705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E7052" w:rsidRPr="00175FB5" w:rsidRDefault="003E7052" w:rsidP="003E705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E7052" w:rsidRPr="00175FB5" w:rsidRDefault="003E7052" w:rsidP="003E70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E7052" w:rsidRPr="00175FB5" w:rsidRDefault="003E7052" w:rsidP="003E705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E7052" w:rsidRPr="00175FB5" w:rsidRDefault="003E7052" w:rsidP="003E70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E7052" w:rsidRPr="00175FB5" w:rsidRDefault="003E7052" w:rsidP="003E70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E7052" w:rsidRPr="00175FB5" w:rsidRDefault="003E7052" w:rsidP="003E705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E7052" w:rsidRPr="00175FB5" w:rsidRDefault="003E7052" w:rsidP="003E705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E7052" w:rsidRPr="00175FB5" w:rsidRDefault="003E7052" w:rsidP="003E70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№212</w:t>
      </w:r>
    </w:p>
    <w:p w:rsidR="003E7052" w:rsidRPr="00175FB5" w:rsidRDefault="003E7052" w:rsidP="003E7052">
      <w:pPr>
        <w:pStyle w:val="a9"/>
        <w:widowControl w:val="0"/>
        <w:ind w:firstLine="540"/>
        <w:jc w:val="left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м.Дубляни</w:t>
      </w:r>
    </w:p>
    <w:p w:rsidR="003E7052" w:rsidRPr="00175FB5" w:rsidRDefault="003E7052" w:rsidP="003E705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 xml:space="preserve">Про затвердження детального плану території для будівництва та обслуговування житлового будинку,господарських будівель та споруд по вул. Шептицького, 68 у м. Дубляни, площею 0,0800га, гр. Мричко Анні Романівні </w:t>
      </w:r>
    </w:p>
    <w:p w:rsidR="003E7052" w:rsidRPr="00175FB5" w:rsidRDefault="003E7052" w:rsidP="003E7052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3E7052" w:rsidRPr="00175FB5" w:rsidRDefault="003E7052" w:rsidP="003E7052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Мричко Анни Романівни,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E7052" w:rsidRPr="00175FB5" w:rsidRDefault="003E7052" w:rsidP="003E705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E7052" w:rsidRPr="00175FB5" w:rsidRDefault="003E7052" w:rsidP="003E705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1.</w:t>
      </w:r>
      <w:r w:rsidRPr="00175FB5">
        <w:rPr>
          <w:color w:val="111111"/>
          <w:szCs w:val="28"/>
        </w:rPr>
        <w:t xml:space="preserve"> </w:t>
      </w:r>
      <w:r w:rsidRPr="00175FB5">
        <w:rPr>
          <w:b w:val="0"/>
          <w:color w:val="111111"/>
          <w:szCs w:val="28"/>
        </w:rPr>
        <w:t>Затвердити детальний план території для будівництва та обслуговування житлового будинку,господарських будівель та споруд по вул. Шептицького, 68 у м. Дубляни, площею 0,0800га гр. Мричко Анні Романівні.</w:t>
      </w:r>
    </w:p>
    <w:p w:rsidR="003E7052" w:rsidRPr="00175FB5" w:rsidRDefault="003E7052" w:rsidP="003E705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Надати дозвіл на виготовлення технічної документації із землеустрою щодо відведення земельної ділянки у власність для будівництва та обслуговування житлового будинку,господарських будівель та споруд по вул. Шептицького, 68 у м. Дубляни, площею 0,0800га гр.  Мричко Анні Романівні.</w:t>
      </w:r>
    </w:p>
    <w:p w:rsidR="003E7052" w:rsidRPr="00175FB5" w:rsidRDefault="003E7052" w:rsidP="003E705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Мричко Анні Романівні у ліцензованій землевпорядній фірмі замовити виготовлення технічної документації. Виготовлену документацію надати на розгляд та затвердження сесією Дублянської міської ради.</w:t>
      </w:r>
    </w:p>
    <w:p w:rsidR="003E7052" w:rsidRPr="00175FB5" w:rsidRDefault="003E7052" w:rsidP="003E705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E7052" w:rsidRPr="00175FB5" w:rsidRDefault="003E7052" w:rsidP="003E7052">
      <w:pPr>
        <w:ind w:firstLine="540"/>
        <w:jc w:val="both"/>
        <w:rPr>
          <w:b/>
          <w:color w:val="111111"/>
          <w:sz w:val="28"/>
          <w:szCs w:val="28"/>
        </w:rPr>
      </w:pPr>
    </w:p>
    <w:p w:rsidR="003E7052" w:rsidRPr="00175FB5" w:rsidRDefault="003E7052" w:rsidP="003E7052">
      <w:pPr>
        <w:pStyle w:val="a9"/>
        <w:widowControl w:val="0"/>
        <w:ind w:firstLine="540"/>
        <w:jc w:val="left"/>
        <w:rPr>
          <w:b w:val="0"/>
          <w:color w:val="111111"/>
          <w:szCs w:val="28"/>
        </w:rPr>
      </w:pPr>
    </w:p>
    <w:p w:rsidR="003E7052" w:rsidRPr="00175FB5" w:rsidRDefault="003E7052" w:rsidP="003E7052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       </w:t>
      </w:r>
    </w:p>
    <w:p w:rsidR="003E7052" w:rsidRPr="00175FB5" w:rsidRDefault="003E7052" w:rsidP="003E7052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              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В.Попович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AB5" w:rsidRDefault="009A7AB5">
      <w:r>
        <w:separator/>
      </w:r>
    </w:p>
  </w:endnote>
  <w:endnote w:type="continuationSeparator" w:id="0">
    <w:p w:rsidR="009A7AB5" w:rsidRDefault="009A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AB5" w:rsidRDefault="009A7AB5">
      <w:r>
        <w:separator/>
      </w:r>
    </w:p>
  </w:footnote>
  <w:footnote w:type="continuationSeparator" w:id="0">
    <w:p w:rsidR="009A7AB5" w:rsidRDefault="009A7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705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AB5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E705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E705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E705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E705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E35A5-C685-4666-803B-E6007D4C0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2023-11-09T11:24:00Z</dcterms:modified>
</cp:coreProperties>
</file>