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7720D" w:rsidRPr="00175FB5" w:rsidRDefault="0027720D" w:rsidP="0027720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7720D" w:rsidRPr="00175FB5" w:rsidRDefault="0027720D" w:rsidP="0027720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7720D" w:rsidRPr="00175FB5" w:rsidRDefault="0027720D" w:rsidP="0027720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7720D" w:rsidRPr="00175FB5" w:rsidRDefault="0027720D" w:rsidP="0027720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7720D" w:rsidRPr="00175FB5" w:rsidRDefault="0027720D" w:rsidP="0027720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7720D" w:rsidRPr="00175FB5" w:rsidRDefault="0027720D" w:rsidP="0027720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27720D" w:rsidRPr="00175FB5" w:rsidRDefault="0027720D" w:rsidP="0027720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7720D" w:rsidRPr="00175FB5" w:rsidRDefault="0027720D" w:rsidP="002772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</w:t>
      </w:r>
      <w:r>
        <w:rPr>
          <w:color w:val="111111"/>
          <w:sz w:val="28"/>
          <w:szCs w:val="28"/>
        </w:rPr>
        <w:t>221</w:t>
      </w:r>
    </w:p>
    <w:p w:rsidR="0027720D" w:rsidRPr="00392494" w:rsidRDefault="0027720D" w:rsidP="002772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392494">
        <w:rPr>
          <w:color w:val="111111"/>
          <w:sz w:val="28"/>
          <w:szCs w:val="28"/>
        </w:rPr>
        <w:t xml:space="preserve">м.Дубляни </w:t>
      </w:r>
    </w:p>
    <w:p w:rsidR="0027720D" w:rsidRPr="006B362C" w:rsidRDefault="0027720D" w:rsidP="0027720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 Жовківського району Львівської області, гр. </w:t>
      </w:r>
      <w:r>
        <w:rPr>
          <w:sz w:val="28"/>
          <w:szCs w:val="28"/>
        </w:rPr>
        <w:t>Федорко Володимиру Олександровичу</w:t>
      </w:r>
    </w:p>
    <w:p w:rsidR="0027720D" w:rsidRPr="007C5111" w:rsidRDefault="0027720D" w:rsidP="0027720D">
      <w:pPr>
        <w:ind w:firstLine="540"/>
        <w:jc w:val="both"/>
        <w:rPr>
          <w:sz w:val="28"/>
          <w:szCs w:val="28"/>
        </w:rPr>
      </w:pPr>
    </w:p>
    <w:p w:rsidR="0027720D" w:rsidRPr="007C5111" w:rsidRDefault="0027720D" w:rsidP="0027720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Розглянувши заяви і додані документи гр. </w:t>
      </w:r>
      <w:r>
        <w:rPr>
          <w:sz w:val="28"/>
          <w:szCs w:val="28"/>
        </w:rPr>
        <w:t>Федорко Володимира Олександровича</w:t>
      </w:r>
      <w:r w:rsidRPr="007C5111">
        <w:rPr>
          <w:sz w:val="28"/>
          <w:szCs w:val="28"/>
        </w:rPr>
        <w:t xml:space="preserve">,  керуючись Законом України «Про місцеве самоврядування в Україні», Дублянська міська рада </w:t>
      </w:r>
    </w:p>
    <w:p w:rsidR="0027720D" w:rsidRPr="007C5111" w:rsidRDefault="0027720D" w:rsidP="0027720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27720D" w:rsidRPr="007C5111" w:rsidRDefault="0027720D" w:rsidP="0027720D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Надати гр. </w:t>
      </w:r>
      <w:r>
        <w:rPr>
          <w:sz w:val="28"/>
          <w:szCs w:val="28"/>
        </w:rPr>
        <w:t>Федорко Володимиру Олександровичу</w:t>
      </w:r>
      <w:r w:rsidRPr="007C5111">
        <w:rPr>
          <w:sz w:val="28"/>
          <w:szCs w:val="28"/>
        </w:rPr>
        <w:t xml:space="preserve"> дозвіл на розроблення проекту землеустрою щодо відведення земельної ділянки у власність для ведення садівництва орієнтовною площею 0,10га в с.Ситихів, по вул.</w:t>
      </w:r>
      <w:r w:rsidRPr="00F524D9">
        <w:rPr>
          <w:sz w:val="28"/>
          <w:szCs w:val="28"/>
        </w:rPr>
        <w:t xml:space="preserve"> 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>.</w:t>
      </w:r>
    </w:p>
    <w:p w:rsidR="0027720D" w:rsidRPr="007C5111" w:rsidRDefault="0027720D" w:rsidP="0027720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2. Гр. </w:t>
      </w:r>
      <w:r>
        <w:rPr>
          <w:sz w:val="28"/>
          <w:szCs w:val="28"/>
        </w:rPr>
        <w:t>Федорко Володимиру Олександровичу</w:t>
      </w:r>
      <w:r w:rsidRPr="007C5111">
        <w:rPr>
          <w:sz w:val="28"/>
          <w:szCs w:val="28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27720D" w:rsidRPr="007C5111" w:rsidRDefault="0027720D" w:rsidP="0027720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3. Гр.  </w:t>
      </w:r>
      <w:r>
        <w:rPr>
          <w:sz w:val="28"/>
          <w:szCs w:val="28"/>
        </w:rPr>
        <w:t>Федорко Володимиру Олександровичу</w:t>
      </w:r>
      <w:r w:rsidRPr="007C5111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 для ведення садівництва орієнтовною площею 0,10га в с.Ситихів, по вул.</w:t>
      </w:r>
      <w:r w:rsidRPr="00F524D9">
        <w:rPr>
          <w:sz w:val="28"/>
          <w:szCs w:val="28"/>
        </w:rPr>
        <w:t xml:space="preserve"> 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 xml:space="preserve">, Жовківського району Львівської області, представити на затвердження </w:t>
      </w:r>
      <w:r>
        <w:rPr>
          <w:sz w:val="28"/>
          <w:szCs w:val="28"/>
        </w:rPr>
        <w:t xml:space="preserve">сесією </w:t>
      </w:r>
      <w:r w:rsidRPr="007C5111">
        <w:rPr>
          <w:sz w:val="28"/>
          <w:szCs w:val="28"/>
        </w:rPr>
        <w:t>Дублянській міській раді.</w:t>
      </w:r>
    </w:p>
    <w:p w:rsidR="0027720D" w:rsidRPr="007C5111" w:rsidRDefault="0027720D" w:rsidP="0027720D">
      <w:pPr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7C5111">
        <w:rPr>
          <w:sz w:val="28"/>
          <w:szCs w:val="28"/>
        </w:rPr>
        <w:t xml:space="preserve"> Контроль за виконанням рішення покласти на постійну депутатську комісію з питань землекористування та екології.</w:t>
      </w:r>
    </w:p>
    <w:p w:rsidR="0027720D" w:rsidRDefault="0027720D" w:rsidP="0027720D">
      <w:pPr>
        <w:ind w:firstLine="540"/>
        <w:rPr>
          <w:sz w:val="28"/>
          <w:szCs w:val="28"/>
        </w:rPr>
      </w:pPr>
    </w:p>
    <w:p w:rsidR="0027720D" w:rsidRPr="007C5111" w:rsidRDefault="0027720D" w:rsidP="0027720D">
      <w:pPr>
        <w:ind w:firstLine="540"/>
        <w:rPr>
          <w:sz w:val="28"/>
          <w:szCs w:val="28"/>
        </w:rPr>
      </w:pPr>
    </w:p>
    <w:p w:rsidR="0027720D" w:rsidRPr="007C5111" w:rsidRDefault="0027720D" w:rsidP="0027720D">
      <w:pPr>
        <w:shd w:val="clear" w:color="auto" w:fill="FFFFFF"/>
        <w:ind w:firstLine="540"/>
        <w:jc w:val="center"/>
        <w:rPr>
          <w:bCs/>
          <w:sz w:val="28"/>
          <w:szCs w:val="28"/>
        </w:rPr>
      </w:pPr>
    </w:p>
    <w:p w:rsidR="0027720D" w:rsidRPr="007C5111" w:rsidRDefault="0027720D" w:rsidP="0027720D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F64" w:rsidRDefault="006B6F64">
      <w:r>
        <w:separator/>
      </w:r>
    </w:p>
  </w:endnote>
  <w:endnote w:type="continuationSeparator" w:id="0">
    <w:p w:rsidR="006B6F64" w:rsidRDefault="006B6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F64" w:rsidRDefault="006B6F64">
      <w:r>
        <w:separator/>
      </w:r>
    </w:p>
  </w:footnote>
  <w:footnote w:type="continuationSeparator" w:id="0">
    <w:p w:rsidR="006B6F64" w:rsidRDefault="006B6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720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6F64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7720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7720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7720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7720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053D2-6776-48AC-9067-825BAE26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2023-11-09T11:31:00Z</dcterms:modified>
</cp:coreProperties>
</file>