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76C87" w:rsidRPr="009B26A8" w:rsidRDefault="00976C87" w:rsidP="00976C87">
      <w:pPr>
        <w:pStyle w:val="1"/>
        <w:widowControl w:val="0"/>
        <w:ind w:firstLine="360"/>
        <w:rPr>
          <w:sz w:val="24"/>
          <w:szCs w:val="24"/>
        </w:rPr>
      </w:pPr>
      <w:r w:rsidRPr="009B26A8">
        <w:rPr>
          <w:noProof/>
          <w:sz w:val="24"/>
          <w:szCs w:val="24"/>
          <w:lang w:eastAsia="uk-UA"/>
        </w:rPr>
        <w:drawing>
          <wp:inline distT="0" distB="0" distL="0" distR="0">
            <wp:extent cx="457200" cy="542925"/>
            <wp:effectExtent l="0" t="0" r="0" b="9525"/>
            <wp:docPr id="1" name="Рисунок 1" descr="TSIG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TSIGN"/>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57200" cy="542925"/>
                    </a:xfrm>
                    <a:prstGeom prst="rect">
                      <a:avLst/>
                    </a:prstGeom>
                    <a:noFill/>
                    <a:ln>
                      <a:noFill/>
                    </a:ln>
                  </pic:spPr>
                </pic:pic>
              </a:graphicData>
            </a:graphic>
          </wp:inline>
        </w:drawing>
      </w:r>
    </w:p>
    <w:p w:rsidR="00976C87" w:rsidRPr="009B26A8" w:rsidRDefault="00976C87" w:rsidP="00976C87">
      <w:pPr>
        <w:widowControl w:val="0"/>
        <w:ind w:firstLine="360"/>
        <w:jc w:val="center"/>
        <w:rPr>
          <w:b/>
          <w:szCs w:val="24"/>
        </w:rPr>
      </w:pPr>
      <w:r w:rsidRPr="009B26A8">
        <w:rPr>
          <w:b/>
          <w:szCs w:val="24"/>
        </w:rPr>
        <w:t>УКРАЇНА</w:t>
      </w:r>
    </w:p>
    <w:p w:rsidR="00976C87" w:rsidRPr="009B26A8" w:rsidRDefault="00976C87" w:rsidP="00976C87">
      <w:pPr>
        <w:pStyle w:val="a9"/>
        <w:widowControl w:val="0"/>
        <w:ind w:firstLine="360"/>
        <w:rPr>
          <w:sz w:val="24"/>
          <w:szCs w:val="24"/>
        </w:rPr>
      </w:pPr>
      <w:r w:rsidRPr="009B26A8">
        <w:rPr>
          <w:sz w:val="24"/>
          <w:szCs w:val="24"/>
        </w:rPr>
        <w:t>ДУБЛЯНСЬКА МІСЬКА РАДА</w:t>
      </w:r>
    </w:p>
    <w:p w:rsidR="00976C87" w:rsidRPr="009B26A8" w:rsidRDefault="00976C87" w:rsidP="00976C87">
      <w:pPr>
        <w:widowControl w:val="0"/>
        <w:ind w:firstLine="360"/>
        <w:jc w:val="center"/>
        <w:rPr>
          <w:b/>
          <w:szCs w:val="24"/>
        </w:rPr>
      </w:pPr>
      <w:r w:rsidRPr="009B26A8">
        <w:rPr>
          <w:b/>
          <w:szCs w:val="24"/>
        </w:rPr>
        <w:t>ЖОВКІВСЬКОГО РАЙОНУ ЛЬВІВСЬКОЇ ОБЛАСТІ</w:t>
      </w:r>
    </w:p>
    <w:p w:rsidR="00976C87" w:rsidRPr="009B26A8" w:rsidRDefault="00976C87" w:rsidP="00976C87">
      <w:pPr>
        <w:widowControl w:val="0"/>
        <w:ind w:firstLine="360"/>
        <w:jc w:val="center"/>
        <w:rPr>
          <w:szCs w:val="24"/>
        </w:rPr>
      </w:pPr>
      <w:r w:rsidRPr="009B26A8">
        <w:rPr>
          <w:szCs w:val="24"/>
        </w:rPr>
        <w:t>/ п’ята  сесія сьомого демократичного скликання /</w:t>
      </w:r>
    </w:p>
    <w:p w:rsidR="00976C87" w:rsidRPr="009B26A8" w:rsidRDefault="00976C87" w:rsidP="00976C87">
      <w:pPr>
        <w:widowControl w:val="0"/>
        <w:ind w:firstLine="360"/>
        <w:jc w:val="center"/>
        <w:rPr>
          <w:szCs w:val="24"/>
        </w:rPr>
      </w:pPr>
    </w:p>
    <w:p w:rsidR="00976C87" w:rsidRPr="009B26A8" w:rsidRDefault="00976C87" w:rsidP="00976C87">
      <w:pPr>
        <w:pStyle w:val="8"/>
        <w:widowControl w:val="0"/>
        <w:spacing w:before="0"/>
        <w:ind w:firstLine="360"/>
        <w:jc w:val="center"/>
        <w:rPr>
          <w:b/>
          <w:i/>
        </w:rPr>
      </w:pPr>
      <w:r w:rsidRPr="009B26A8">
        <w:rPr>
          <w:b/>
          <w:i/>
        </w:rPr>
        <w:t>РІШЕННЯ</w:t>
      </w:r>
    </w:p>
    <w:p w:rsidR="00976C87" w:rsidRPr="009B26A8" w:rsidRDefault="00976C87" w:rsidP="00976C87">
      <w:pPr>
        <w:widowControl w:val="0"/>
        <w:ind w:firstLine="360"/>
        <w:jc w:val="center"/>
        <w:rPr>
          <w:szCs w:val="24"/>
        </w:rPr>
      </w:pPr>
      <w:r w:rsidRPr="009B26A8">
        <w:rPr>
          <w:szCs w:val="24"/>
        </w:rPr>
        <w:t xml:space="preserve">                                                                         №1</w:t>
      </w:r>
    </w:p>
    <w:p w:rsidR="00976C87" w:rsidRPr="008A2F73" w:rsidRDefault="00976C87" w:rsidP="00976C87">
      <w:pPr>
        <w:widowControl w:val="0"/>
        <w:ind w:firstLine="360"/>
        <w:jc w:val="both"/>
        <w:rPr>
          <w:szCs w:val="24"/>
        </w:rPr>
      </w:pPr>
    </w:p>
    <w:p w:rsidR="00976C87" w:rsidRPr="008A2F73" w:rsidRDefault="00976C87" w:rsidP="00976C87">
      <w:pPr>
        <w:widowControl w:val="0"/>
        <w:ind w:firstLine="360"/>
        <w:jc w:val="both"/>
        <w:rPr>
          <w:szCs w:val="24"/>
        </w:rPr>
      </w:pPr>
      <w:r w:rsidRPr="008A2F73">
        <w:rPr>
          <w:szCs w:val="24"/>
        </w:rPr>
        <w:t xml:space="preserve">Від  </w:t>
      </w:r>
      <w:r>
        <w:rPr>
          <w:szCs w:val="24"/>
        </w:rPr>
        <w:t>22 березня</w:t>
      </w:r>
      <w:r w:rsidRPr="008A2F73">
        <w:rPr>
          <w:szCs w:val="24"/>
        </w:rPr>
        <w:t xml:space="preserve"> 2016р</w:t>
      </w:r>
    </w:p>
    <w:p w:rsidR="00976C87" w:rsidRPr="008A2F73" w:rsidRDefault="00976C87" w:rsidP="00976C87">
      <w:pPr>
        <w:widowControl w:val="0"/>
        <w:ind w:firstLine="360"/>
        <w:jc w:val="both"/>
        <w:rPr>
          <w:rStyle w:val="rvts7"/>
          <w:szCs w:val="24"/>
        </w:rPr>
      </w:pPr>
      <w:r w:rsidRPr="008A2F73">
        <w:rPr>
          <w:szCs w:val="24"/>
        </w:rPr>
        <w:t xml:space="preserve">м.Дубляни </w:t>
      </w:r>
    </w:p>
    <w:p w:rsidR="00976C87" w:rsidRPr="008A2F73" w:rsidRDefault="00976C87" w:rsidP="00976C87">
      <w:pPr>
        <w:ind w:firstLine="360"/>
        <w:rPr>
          <w:szCs w:val="24"/>
        </w:rPr>
      </w:pPr>
      <w:r>
        <w:rPr>
          <w:szCs w:val="24"/>
        </w:rPr>
        <w:t xml:space="preserve"> </w:t>
      </w:r>
      <w:r w:rsidRPr="008A2F73">
        <w:rPr>
          <w:szCs w:val="24"/>
        </w:rPr>
        <w:t>Про порядок денний п’ятої сесії сьомого демократичного скликання</w:t>
      </w:r>
    </w:p>
    <w:p w:rsidR="00976C87" w:rsidRDefault="00976C87" w:rsidP="00976C87">
      <w:pPr>
        <w:pStyle w:val="1"/>
        <w:ind w:firstLine="360"/>
        <w:jc w:val="both"/>
        <w:rPr>
          <w:b/>
          <w:sz w:val="24"/>
          <w:szCs w:val="24"/>
        </w:rPr>
      </w:pPr>
      <w:r>
        <w:rPr>
          <w:b/>
          <w:sz w:val="24"/>
          <w:szCs w:val="24"/>
        </w:rPr>
        <w:t xml:space="preserve">      </w:t>
      </w:r>
    </w:p>
    <w:p w:rsidR="00976C87" w:rsidRPr="008A2F73" w:rsidRDefault="00976C87" w:rsidP="00976C87">
      <w:pPr>
        <w:pStyle w:val="1"/>
        <w:ind w:firstLine="360"/>
        <w:jc w:val="both"/>
        <w:rPr>
          <w:b/>
          <w:sz w:val="24"/>
          <w:szCs w:val="24"/>
        </w:rPr>
      </w:pPr>
      <w:r>
        <w:rPr>
          <w:b/>
          <w:sz w:val="24"/>
          <w:szCs w:val="24"/>
        </w:rPr>
        <w:t xml:space="preserve"> </w:t>
      </w:r>
      <w:r w:rsidRPr="008A2F73">
        <w:rPr>
          <w:b/>
          <w:sz w:val="24"/>
          <w:szCs w:val="24"/>
        </w:rPr>
        <w:t>Керуючись ст. 26 Закону України “Про місцеве самоврядування в Україні”, Дублянська міська рада</w:t>
      </w:r>
    </w:p>
    <w:p w:rsidR="00976C87" w:rsidRPr="008A2F73" w:rsidRDefault="00976C87" w:rsidP="00976C87">
      <w:pPr>
        <w:pStyle w:val="20"/>
        <w:tabs>
          <w:tab w:val="left" w:pos="318"/>
        </w:tabs>
        <w:spacing w:after="0" w:line="240" w:lineRule="auto"/>
        <w:rPr>
          <w:rFonts w:ascii="Times New Roman" w:hAnsi="Times New Roman"/>
          <w:sz w:val="24"/>
          <w:szCs w:val="24"/>
          <w:lang w:val="uk-UA"/>
        </w:rPr>
      </w:pPr>
      <w:r>
        <w:rPr>
          <w:rFonts w:ascii="Times New Roman" w:hAnsi="Times New Roman"/>
          <w:sz w:val="24"/>
          <w:szCs w:val="24"/>
          <w:lang w:val="uk-UA"/>
        </w:rPr>
        <w:t xml:space="preserve">  </w:t>
      </w:r>
      <w:r w:rsidRPr="008A2F73">
        <w:rPr>
          <w:rFonts w:ascii="Times New Roman" w:hAnsi="Times New Roman"/>
          <w:sz w:val="24"/>
          <w:szCs w:val="24"/>
          <w:lang w:val="uk-UA"/>
        </w:rPr>
        <w:t>ВИРІШИЛА:</w:t>
      </w:r>
    </w:p>
    <w:p w:rsidR="00976C87" w:rsidRPr="008A2F73" w:rsidRDefault="00976C87" w:rsidP="00976C87">
      <w:pPr>
        <w:pStyle w:val="20"/>
        <w:tabs>
          <w:tab w:val="left" w:pos="318"/>
        </w:tabs>
        <w:spacing w:after="0" w:line="240" w:lineRule="auto"/>
        <w:ind w:left="0" w:firstLine="360"/>
        <w:jc w:val="both"/>
        <w:rPr>
          <w:rFonts w:ascii="Times New Roman" w:hAnsi="Times New Roman"/>
          <w:sz w:val="24"/>
          <w:szCs w:val="24"/>
          <w:lang w:val="uk-UA"/>
        </w:rPr>
      </w:pPr>
      <w:r>
        <w:rPr>
          <w:rFonts w:ascii="Times New Roman" w:hAnsi="Times New Roman"/>
          <w:sz w:val="24"/>
          <w:szCs w:val="24"/>
          <w:lang w:val="uk-UA"/>
        </w:rPr>
        <w:t xml:space="preserve"> </w:t>
      </w:r>
      <w:r w:rsidRPr="008A2F73">
        <w:rPr>
          <w:rFonts w:ascii="Times New Roman" w:hAnsi="Times New Roman"/>
          <w:sz w:val="24"/>
          <w:szCs w:val="24"/>
          <w:lang w:val="uk-UA"/>
        </w:rPr>
        <w:t>1. Затвердити порядок денний п’ятої сесії сьомого демократичного скликання Дублянської міської ради:</w:t>
      </w:r>
    </w:p>
    <w:p w:rsidR="00976C87" w:rsidRPr="008A2F73" w:rsidRDefault="00976C87" w:rsidP="00976C87">
      <w:pPr>
        <w:ind w:firstLine="360"/>
        <w:jc w:val="both"/>
        <w:rPr>
          <w:szCs w:val="24"/>
        </w:rPr>
      </w:pPr>
      <w:r>
        <w:rPr>
          <w:szCs w:val="24"/>
        </w:rPr>
        <w:t xml:space="preserve"> </w:t>
      </w:r>
      <w:r w:rsidRPr="008A2F73">
        <w:rPr>
          <w:szCs w:val="24"/>
        </w:rPr>
        <w:t>1.Про порядок денний п’ятої  сесії сьомого демократичного скликання</w:t>
      </w:r>
      <w:r>
        <w:rPr>
          <w:szCs w:val="24"/>
        </w:rPr>
        <w:t>.</w:t>
      </w:r>
    </w:p>
    <w:p w:rsidR="00976C87" w:rsidRPr="008A2F73" w:rsidRDefault="00976C87" w:rsidP="00976C87">
      <w:pPr>
        <w:ind w:firstLine="360"/>
        <w:jc w:val="both"/>
        <w:rPr>
          <w:szCs w:val="24"/>
        </w:rPr>
      </w:pPr>
      <w:r>
        <w:rPr>
          <w:szCs w:val="24"/>
        </w:rPr>
        <w:t xml:space="preserve"> </w:t>
      </w:r>
      <w:r w:rsidRPr="008A2F73">
        <w:rPr>
          <w:szCs w:val="24"/>
        </w:rPr>
        <w:t>2.Внесення змін до регламенту Дублянської міської ради</w:t>
      </w:r>
    </w:p>
    <w:p w:rsidR="00976C87" w:rsidRPr="008A2F73" w:rsidRDefault="00976C87" w:rsidP="00976C87">
      <w:pPr>
        <w:pStyle w:val="ab"/>
        <w:widowControl w:val="0"/>
        <w:ind w:firstLine="360"/>
        <w:rPr>
          <w:szCs w:val="24"/>
        </w:rPr>
      </w:pPr>
      <w:r>
        <w:rPr>
          <w:szCs w:val="24"/>
        </w:rPr>
        <w:t xml:space="preserve"> </w:t>
      </w:r>
      <w:r w:rsidRPr="008A2F73">
        <w:rPr>
          <w:szCs w:val="24"/>
        </w:rPr>
        <w:t xml:space="preserve">3. Внесення змін до показників міського бюджету  на 2016 рік        </w:t>
      </w:r>
    </w:p>
    <w:p w:rsidR="00976C87" w:rsidRPr="008A2F73" w:rsidRDefault="00976C87" w:rsidP="00976C87">
      <w:pPr>
        <w:pStyle w:val="rvps55"/>
        <w:widowControl w:val="0"/>
        <w:shd w:val="clear" w:color="auto" w:fill="FFFFFF"/>
        <w:spacing w:before="0" w:beforeAutospacing="0" w:after="0" w:afterAutospacing="0"/>
        <w:ind w:firstLine="360"/>
        <w:jc w:val="both"/>
        <w:rPr>
          <w:lang w:val="uk-UA"/>
        </w:rPr>
      </w:pPr>
      <w:r>
        <w:rPr>
          <w:lang w:val="uk-UA"/>
        </w:rPr>
        <w:t xml:space="preserve"> </w:t>
      </w:r>
      <w:r w:rsidRPr="008A2F73">
        <w:rPr>
          <w:lang w:val="uk-UA"/>
        </w:rPr>
        <w:t xml:space="preserve">4. </w:t>
      </w:r>
      <w:r w:rsidRPr="008A2F73">
        <w:t xml:space="preserve"> </w:t>
      </w:r>
      <w:r w:rsidRPr="008A2F73">
        <w:rPr>
          <w:rStyle w:val="rvts7"/>
        </w:rPr>
        <w:t>Про надання пільг зі сплати податку на нерухоме майно, відмінне від земельної ділянки на території Дублянської міської ради</w:t>
      </w:r>
    </w:p>
    <w:p w:rsidR="00976C87" w:rsidRPr="009B26A8" w:rsidRDefault="00976C87" w:rsidP="00976C87">
      <w:pPr>
        <w:widowControl w:val="0"/>
        <w:ind w:firstLine="360"/>
        <w:jc w:val="both"/>
        <w:rPr>
          <w:b/>
          <w:szCs w:val="24"/>
          <w:u w:val="single"/>
        </w:rPr>
      </w:pPr>
      <w:r w:rsidRPr="008A2F73">
        <w:rPr>
          <w:rStyle w:val="rvts7"/>
          <w:szCs w:val="24"/>
        </w:rPr>
        <w:t xml:space="preserve">  5. Про встановлення місцевих</w:t>
      </w:r>
      <w:r w:rsidRPr="009B26A8">
        <w:rPr>
          <w:rStyle w:val="rvts7"/>
          <w:szCs w:val="24"/>
        </w:rPr>
        <w:t xml:space="preserve"> податків і зборів на території Дублянської міської ради</w:t>
      </w:r>
    </w:p>
    <w:p w:rsidR="00976C87" w:rsidRPr="009B26A8" w:rsidRDefault="00976C87" w:rsidP="00976C87">
      <w:pPr>
        <w:tabs>
          <w:tab w:val="left" w:pos="600"/>
          <w:tab w:val="left" w:pos="1600"/>
          <w:tab w:val="num" w:pos="1720"/>
        </w:tabs>
        <w:ind w:firstLine="360"/>
        <w:jc w:val="both"/>
        <w:rPr>
          <w:szCs w:val="24"/>
        </w:rPr>
      </w:pPr>
      <w:r w:rsidRPr="009B26A8">
        <w:rPr>
          <w:szCs w:val="24"/>
        </w:rPr>
        <w:tab/>
        <w:t xml:space="preserve"> 6. Про затвердження першого заступника міського голови, присвоєння рангу посадової особи органу місцевого самоврядування, встановлення надбавки за вислугу років та надбавки за високі досягнення у праці, Юрдигу Богдана Володимировича</w:t>
      </w:r>
    </w:p>
    <w:p w:rsidR="00976C87" w:rsidRPr="009B26A8" w:rsidRDefault="00976C87" w:rsidP="00976C87">
      <w:pPr>
        <w:pStyle w:val="ab"/>
        <w:widowControl w:val="0"/>
        <w:ind w:firstLine="360"/>
        <w:rPr>
          <w:szCs w:val="24"/>
        </w:rPr>
      </w:pPr>
      <w:r w:rsidRPr="009B26A8">
        <w:rPr>
          <w:szCs w:val="24"/>
        </w:rPr>
        <w:tab/>
        <w:t>7. Про забезпечення виконання повноважень виконавчих органів міської ради у сферах державної реєстрації речових прав на нерухоме майно.</w:t>
      </w:r>
    </w:p>
    <w:p w:rsidR="00976C87" w:rsidRPr="009B26A8" w:rsidRDefault="00976C87" w:rsidP="00976C87">
      <w:pPr>
        <w:ind w:firstLine="360"/>
        <w:jc w:val="both"/>
        <w:rPr>
          <w:szCs w:val="24"/>
        </w:rPr>
      </w:pPr>
      <w:r w:rsidRPr="009B26A8">
        <w:rPr>
          <w:szCs w:val="24"/>
        </w:rPr>
        <w:t xml:space="preserve">8. Про внесення змін у штатний розпис та фонд заробітної плати  апарату виконавчого комітету Дублянської міської ради на 2016 рік </w:t>
      </w:r>
    </w:p>
    <w:p w:rsidR="00976C87" w:rsidRPr="009B26A8" w:rsidRDefault="00976C87" w:rsidP="00976C87">
      <w:pPr>
        <w:ind w:firstLine="360"/>
        <w:jc w:val="both"/>
        <w:rPr>
          <w:szCs w:val="24"/>
        </w:rPr>
      </w:pPr>
      <w:r w:rsidRPr="009B26A8">
        <w:rPr>
          <w:szCs w:val="24"/>
        </w:rPr>
        <w:t>9. Про внесення змін у склад постійної комісії з питань розміщення реклами при Дублянській міській раді, на підставі рішення №25 від 24 грудня 2014 року.</w:t>
      </w:r>
    </w:p>
    <w:p w:rsidR="00976C87" w:rsidRPr="009B26A8" w:rsidRDefault="00976C87" w:rsidP="00976C87">
      <w:pPr>
        <w:ind w:firstLine="360"/>
        <w:jc w:val="both"/>
        <w:rPr>
          <w:szCs w:val="24"/>
        </w:rPr>
      </w:pPr>
      <w:r w:rsidRPr="009B26A8">
        <w:rPr>
          <w:szCs w:val="24"/>
        </w:rPr>
        <w:t>10. Про затвердження проектно-кошторисної документації  робочого проекту «Реконструкції існуючої будівлі побуту під міську раду м. Дубляни» по вул. Шевченка, 4 в м. Дубляни, Жовківського району Львівської області в сумі 6274,242 тис. грн..</w:t>
      </w:r>
    </w:p>
    <w:p w:rsidR="00976C87" w:rsidRPr="009B26A8" w:rsidRDefault="00976C87" w:rsidP="00976C87">
      <w:pPr>
        <w:pStyle w:val="ab"/>
        <w:widowControl w:val="0"/>
        <w:ind w:firstLine="360"/>
        <w:rPr>
          <w:szCs w:val="24"/>
        </w:rPr>
      </w:pPr>
      <w:r w:rsidRPr="009B26A8">
        <w:rPr>
          <w:szCs w:val="24"/>
        </w:rPr>
        <w:tab/>
        <w:t>11. Про переукладання договору на право тимчасового користування  окремими конструктивними елементами благоустрою комунальної власності на умовах оренди для розміщення малої архітектурної форми  в м.Дубляни, по вул.Шевченка, площею 0,0050га  приватному підприємцю Лісна-Гірна Г.В., для торгівлі промисловою групою товарів.</w:t>
      </w:r>
    </w:p>
    <w:p w:rsidR="00976C87" w:rsidRPr="009B26A8" w:rsidRDefault="00976C87" w:rsidP="00976C87">
      <w:pPr>
        <w:pStyle w:val="ab"/>
        <w:widowControl w:val="0"/>
        <w:ind w:firstLine="360"/>
        <w:rPr>
          <w:szCs w:val="24"/>
        </w:rPr>
      </w:pPr>
      <w:r w:rsidRPr="009B26A8">
        <w:rPr>
          <w:szCs w:val="24"/>
        </w:rPr>
        <w:tab/>
        <w:t>12 Про прийняття у комунальну власність житлового будинку по вул. Шевченка, 1, в с. Малі Підліски, який не увійшов до статутного капіталу ПАТ «Укртелеком», але перебуває на його балансі.</w:t>
      </w:r>
    </w:p>
    <w:p w:rsidR="00976C87" w:rsidRPr="009B26A8" w:rsidRDefault="00976C87" w:rsidP="00976C87">
      <w:pPr>
        <w:pStyle w:val="ab"/>
        <w:widowControl w:val="0"/>
        <w:ind w:firstLine="360"/>
        <w:rPr>
          <w:szCs w:val="24"/>
        </w:rPr>
      </w:pPr>
      <w:r w:rsidRPr="009B26A8">
        <w:rPr>
          <w:szCs w:val="24"/>
        </w:rPr>
        <w:tab/>
        <w:t>13 Про виготовлення детального плану території для розміщення очисних споруд у м. Дубляни в районі «На торфах».</w:t>
      </w:r>
      <w:r w:rsidRPr="009B26A8">
        <w:rPr>
          <w:szCs w:val="24"/>
        </w:rPr>
        <w:tab/>
      </w:r>
    </w:p>
    <w:p w:rsidR="00976C87" w:rsidRPr="009B26A8" w:rsidRDefault="00976C87" w:rsidP="00976C87">
      <w:pPr>
        <w:pStyle w:val="ab"/>
        <w:widowControl w:val="0"/>
        <w:ind w:firstLine="360"/>
        <w:rPr>
          <w:szCs w:val="24"/>
        </w:rPr>
      </w:pPr>
      <w:r w:rsidRPr="009B26A8">
        <w:rPr>
          <w:szCs w:val="24"/>
        </w:rPr>
        <w:tab/>
        <w:t>14. Про звільнення від оплати за харчування у дошкільному навчальному закладі №1 м. Дубляни на 100% дітей батьки, яких брали або беруть участь в зоні АТО або загинули під час виконання військового обов’язку, мобілізованих; дітей тимчасово переміщених із зони АТО; дітей із сімей з важкими матеріально-побутовими умовами</w:t>
      </w:r>
    </w:p>
    <w:p w:rsidR="00976C87" w:rsidRPr="009B26A8" w:rsidRDefault="00976C87" w:rsidP="00976C87">
      <w:pPr>
        <w:widowControl w:val="0"/>
        <w:ind w:firstLine="360"/>
        <w:jc w:val="both"/>
        <w:rPr>
          <w:szCs w:val="24"/>
        </w:rPr>
      </w:pPr>
      <w:r w:rsidRPr="009B26A8">
        <w:rPr>
          <w:szCs w:val="24"/>
        </w:rPr>
        <w:t xml:space="preserve">15. Про надання дозволу на виготовлення проекту відведення земельної ділянки для </w:t>
      </w:r>
      <w:r w:rsidRPr="009B26A8">
        <w:rPr>
          <w:szCs w:val="24"/>
        </w:rPr>
        <w:lastRenderedPageBreak/>
        <w:t>обслуговування національної автодороги державного значення Н-17 Львів-Радехів-Луцьк та передачу в постійне користування земельної ділянки орієнтовною площею 2,0га, яка знаходиться на території Дублянської міської ради</w:t>
      </w:r>
    </w:p>
    <w:p w:rsidR="00976C87" w:rsidRPr="009B26A8" w:rsidRDefault="00976C87" w:rsidP="00976C87">
      <w:pPr>
        <w:widowControl w:val="0"/>
        <w:ind w:firstLine="360"/>
        <w:jc w:val="both"/>
        <w:rPr>
          <w:szCs w:val="24"/>
        </w:rPr>
      </w:pPr>
      <w:r w:rsidRPr="009B26A8">
        <w:rPr>
          <w:szCs w:val="24"/>
        </w:rPr>
        <w:t>16. Про надання дозволу на виготовлення проекту із землеустрою щодо встановлення (відновлення) меж земельної ділянки в натурі (на місцевості) для передачі у власність для гаражного будівництва що знаходиться під гаражем №4 гр.Мілян Василю Андрійовичу</w:t>
      </w:r>
    </w:p>
    <w:p w:rsidR="00976C87" w:rsidRPr="009B26A8" w:rsidRDefault="00976C87" w:rsidP="00976C87">
      <w:pPr>
        <w:pStyle w:val="ab"/>
        <w:widowControl w:val="0"/>
        <w:ind w:firstLine="360"/>
        <w:rPr>
          <w:szCs w:val="24"/>
        </w:rPr>
      </w:pPr>
      <w:r w:rsidRPr="009B26A8">
        <w:rPr>
          <w:szCs w:val="24"/>
        </w:rPr>
        <w:tab/>
        <w:t>17. Про надання дозволу на виготовлення проекту із землеустрою щодо передачі земельної ділянки у власність площею 00552га, яка знаходиться в садівничому кооперативі «Карвати» на території Дублянської міської ради за межами населеного пункту гр. Козак Лесі Вікторівні</w:t>
      </w:r>
    </w:p>
    <w:p w:rsidR="00976C87" w:rsidRPr="009B26A8" w:rsidRDefault="00976C87" w:rsidP="00976C87">
      <w:pPr>
        <w:pStyle w:val="ab"/>
        <w:widowControl w:val="0"/>
        <w:ind w:firstLine="360"/>
        <w:rPr>
          <w:szCs w:val="24"/>
        </w:rPr>
      </w:pPr>
      <w:r w:rsidRPr="009B26A8">
        <w:rPr>
          <w:szCs w:val="24"/>
        </w:rPr>
        <w:tab/>
        <w:t>18.Про надання дозволу на виготовлення проекту із землеустрою щодо передачі земельної ділянки у приватну власність для ведення садівництва, площею 0,0476га, яка розташована у садівничому кооперативі Карвати» на території Дублянської міської ради за межами населеного пункту гр.Шевчик Надії Ярославівні.</w:t>
      </w:r>
    </w:p>
    <w:p w:rsidR="00976C87" w:rsidRPr="009B26A8" w:rsidRDefault="00976C87" w:rsidP="00976C87">
      <w:pPr>
        <w:pStyle w:val="ab"/>
        <w:widowControl w:val="0"/>
        <w:ind w:firstLine="360"/>
        <w:rPr>
          <w:szCs w:val="24"/>
        </w:rPr>
      </w:pPr>
      <w:r w:rsidRPr="009B26A8">
        <w:rPr>
          <w:szCs w:val="24"/>
        </w:rPr>
        <w:tab/>
        <w:t>19. Про надання дозволу на виготовлення проекту із землеустрою щодо відведення земельної ділянки для ведення особистого селянського господарства, площею 0,06га в урочищі «Галицька вежа» у приватну власність гр. Симпокрил Ользі Степанівні.</w:t>
      </w:r>
    </w:p>
    <w:p w:rsidR="00976C87" w:rsidRPr="009B26A8" w:rsidRDefault="00976C87" w:rsidP="00976C87">
      <w:pPr>
        <w:pStyle w:val="ab"/>
        <w:widowControl w:val="0"/>
        <w:ind w:firstLine="360"/>
        <w:rPr>
          <w:szCs w:val="24"/>
        </w:rPr>
      </w:pPr>
      <w:r w:rsidRPr="009B26A8">
        <w:rPr>
          <w:szCs w:val="24"/>
        </w:rPr>
        <w:tab/>
        <w:t>20. Про надання дозволу на виготовлення проекту із землеустрою щодо відведення земельної ділянки у приватну власність для ведення особистого селянського господарства, площею 0,07га по вул. Д.Галицького, 12, гр. Берко Ірині Ігорівні</w:t>
      </w:r>
    </w:p>
    <w:p w:rsidR="00976C87" w:rsidRPr="009B26A8" w:rsidRDefault="00976C87" w:rsidP="00976C87">
      <w:pPr>
        <w:ind w:firstLine="360"/>
        <w:jc w:val="both"/>
        <w:rPr>
          <w:szCs w:val="24"/>
        </w:rPr>
      </w:pPr>
      <w:r w:rsidRPr="009B26A8">
        <w:rPr>
          <w:szCs w:val="24"/>
        </w:rPr>
        <w:t>21. Про надання дозволу на виготовлення проектів землеустрою щодо відведення земельних ділянок у власність для будівництва і обслуговування житлового будинку, господарських будівель і споруд гр. Горичка Роману Васильовичу</w:t>
      </w:r>
    </w:p>
    <w:p w:rsidR="00976C87" w:rsidRPr="009B26A8" w:rsidRDefault="00976C87" w:rsidP="00976C87">
      <w:pPr>
        <w:ind w:firstLine="360"/>
        <w:jc w:val="both"/>
        <w:rPr>
          <w:szCs w:val="24"/>
        </w:rPr>
      </w:pPr>
      <w:r w:rsidRPr="009B26A8">
        <w:rPr>
          <w:szCs w:val="24"/>
        </w:rPr>
        <w:t>22. Про надання дозволу на виготовлення проектів землеустрою щодо відведення земельних ділянок у власність для будівництва і обслуговування житлового будинку, господарських будівель і споруд гр. – учаснику АТО Дубовському Оресту Петровичу</w:t>
      </w:r>
    </w:p>
    <w:p w:rsidR="00976C87" w:rsidRPr="009B26A8" w:rsidRDefault="00976C87" w:rsidP="00976C87">
      <w:pPr>
        <w:ind w:firstLine="360"/>
        <w:jc w:val="both"/>
        <w:rPr>
          <w:szCs w:val="24"/>
        </w:rPr>
      </w:pPr>
      <w:r w:rsidRPr="009B26A8">
        <w:rPr>
          <w:szCs w:val="24"/>
        </w:rPr>
        <w:t>23.Про надання дозволу на виготовлення проектів землеустрою щодо відведення земельних ділянок у власність для будівництва і обслуговування житлового будинку, господарських будівель і споруд гр. – учаснику АТО Лучин Василю Григоровичу</w:t>
      </w:r>
    </w:p>
    <w:p w:rsidR="00976C87" w:rsidRPr="009B26A8" w:rsidRDefault="00976C87" w:rsidP="00976C87">
      <w:pPr>
        <w:ind w:firstLine="360"/>
        <w:jc w:val="both"/>
        <w:rPr>
          <w:szCs w:val="24"/>
        </w:rPr>
      </w:pPr>
      <w:r w:rsidRPr="009B26A8">
        <w:rPr>
          <w:szCs w:val="24"/>
        </w:rPr>
        <w:t>24. Про надання дозволу на виготовлення проектів землеустрою щодо відведення земельних ділянок у власність для будівництва і обслуговування житлового будинку, господарських будівель і споруд гр. Цьопка Надії Богданівні</w:t>
      </w:r>
    </w:p>
    <w:p w:rsidR="00976C87" w:rsidRPr="009B26A8" w:rsidRDefault="00976C87" w:rsidP="00976C87">
      <w:pPr>
        <w:pStyle w:val="ab"/>
        <w:widowControl w:val="0"/>
        <w:ind w:firstLine="360"/>
        <w:rPr>
          <w:szCs w:val="24"/>
        </w:rPr>
      </w:pPr>
      <w:r w:rsidRPr="009B26A8">
        <w:rPr>
          <w:szCs w:val="24"/>
        </w:rPr>
        <w:tab/>
        <w:t xml:space="preserve">25. Про звернення депутата Дублянської міської ради Сторожишина О.П. та мешканців с. Ситихів щодо відведення земельної ділянки для будівництва культової споруди «Церкви» в с.Ситихів по вул. Ситихівській, </w:t>
      </w:r>
      <w:r w:rsidRPr="009B26A8">
        <w:rPr>
          <w:szCs w:val="24"/>
        </w:rPr>
        <w:pgNum/>
      </w:r>
      <w:r w:rsidRPr="009B26A8">
        <w:rPr>
          <w:szCs w:val="24"/>
        </w:rPr>
        <w:t>6.</w:t>
      </w:r>
    </w:p>
    <w:p w:rsidR="00976C87" w:rsidRPr="009B26A8" w:rsidRDefault="00976C87" w:rsidP="00976C87">
      <w:pPr>
        <w:widowControl w:val="0"/>
        <w:ind w:firstLine="360"/>
        <w:jc w:val="both"/>
        <w:rPr>
          <w:szCs w:val="24"/>
        </w:rPr>
      </w:pPr>
      <w:r w:rsidRPr="009B26A8">
        <w:rPr>
          <w:szCs w:val="24"/>
        </w:rPr>
        <w:t>26. Про надання дозволу на виготовлення детального плану щодо розміщення 2-х індивідуальних гаражів від багатоквартирного будинку по вул. Б.Інститутській, 4 гр. Ковалевському Ю.В., гр. Зеліско В.В.</w:t>
      </w:r>
    </w:p>
    <w:p w:rsidR="00976C87" w:rsidRPr="009B26A8" w:rsidRDefault="00976C87" w:rsidP="00976C87">
      <w:pPr>
        <w:pStyle w:val="ab"/>
        <w:widowControl w:val="0"/>
        <w:ind w:firstLine="360"/>
        <w:rPr>
          <w:szCs w:val="24"/>
        </w:rPr>
      </w:pPr>
      <w:r w:rsidRPr="009B26A8">
        <w:rPr>
          <w:szCs w:val="24"/>
        </w:rPr>
        <w:tab/>
        <w:t>27 Про внесення зміни і уточнень у витяг з рішення Дублянської міської ради № 68 від 22 жовтня 2015 року «Про погодження надання дозволу громадянам на розроблення проекту землеустрою щодо відведення земельних ділянок для ведення особистого селянського господарства на території Дублянської міської ради (за межами населеного пункту) в урочищі «Карвати».</w:t>
      </w:r>
    </w:p>
    <w:p w:rsidR="00976C87" w:rsidRPr="009B26A8" w:rsidRDefault="00976C87" w:rsidP="00976C87">
      <w:pPr>
        <w:pStyle w:val="ab"/>
        <w:widowControl w:val="0"/>
        <w:ind w:firstLine="360"/>
        <w:rPr>
          <w:szCs w:val="24"/>
        </w:rPr>
      </w:pPr>
      <w:r w:rsidRPr="009B26A8">
        <w:rPr>
          <w:szCs w:val="24"/>
        </w:rPr>
        <w:t>28. Про внесення зміни і уточнень у витяг з рішення Дублянської міської ради № 68 від 22.10.2015 року«Про погодження надання дозволу громадянам на розроблення проекту землеустрою щодо відведення земельних ділянок для ведення особистого селянського господарства на території Дублянської міської ради (за межами населеного пункту) в урочищі «Карвати» гр. Рубай Оксані Степанівні.</w:t>
      </w:r>
    </w:p>
    <w:p w:rsidR="00976C87" w:rsidRPr="009B26A8" w:rsidRDefault="00976C87" w:rsidP="00976C87">
      <w:pPr>
        <w:pStyle w:val="ab"/>
        <w:widowControl w:val="0"/>
        <w:ind w:firstLine="360"/>
        <w:rPr>
          <w:szCs w:val="24"/>
        </w:rPr>
      </w:pPr>
      <w:r w:rsidRPr="009B26A8">
        <w:rPr>
          <w:szCs w:val="24"/>
        </w:rPr>
        <w:t xml:space="preserve">29. Про внесення зміни і уточнень у витяг з рішення Дублянської міської ради № 68 від 22.10.2015 року «Про погодження надання дозволу громадянам на розроблення проекту землеустрою щодо відведення земельних ділянок для ведення особистого селянського господарства на території Дублянської міської ради (за межами населеного пункту) в урочищі </w:t>
      </w:r>
      <w:r w:rsidRPr="009B26A8">
        <w:rPr>
          <w:szCs w:val="24"/>
        </w:rPr>
        <w:lastRenderedPageBreak/>
        <w:t>«Карвати» гр.</w:t>
      </w:r>
      <w:r w:rsidRPr="009B26A8">
        <w:rPr>
          <w:b/>
          <w:szCs w:val="24"/>
        </w:rPr>
        <w:t xml:space="preserve"> </w:t>
      </w:r>
      <w:r w:rsidRPr="009B26A8">
        <w:rPr>
          <w:szCs w:val="24"/>
        </w:rPr>
        <w:t>Триндусь Євгена Михайловича</w:t>
      </w:r>
    </w:p>
    <w:p w:rsidR="00976C87" w:rsidRPr="009B26A8" w:rsidRDefault="00976C87" w:rsidP="00976C87">
      <w:pPr>
        <w:ind w:firstLine="360"/>
        <w:rPr>
          <w:szCs w:val="24"/>
        </w:rPr>
      </w:pPr>
      <w:r w:rsidRPr="009B26A8">
        <w:rPr>
          <w:szCs w:val="24"/>
        </w:rPr>
        <w:t>30. Про внесення зміни і уточнень у витяг з рішення Дублянської міської ради № 68 від 22 жовтня 2015 року «Про погодження надання дозволу громадянам на розроблення проекту землеустрою щодо відведення земельних ділянок для ведення особистого селянського господарства на території Дублянської міської ради (за межами населеного пункту) в урочищі «Карвати» гр.. Содомі-Штойко Романі Ярославівні.</w:t>
      </w:r>
    </w:p>
    <w:p w:rsidR="00976C87" w:rsidRPr="009B26A8" w:rsidRDefault="00976C87" w:rsidP="00976C87">
      <w:pPr>
        <w:ind w:firstLine="360"/>
        <w:jc w:val="both"/>
        <w:rPr>
          <w:szCs w:val="24"/>
        </w:rPr>
      </w:pPr>
      <w:r w:rsidRPr="009B26A8">
        <w:rPr>
          <w:szCs w:val="24"/>
        </w:rPr>
        <w:t xml:space="preserve">31. Про внесення змін і уточнень у рішення № 21 від 23.11.2012 року «Про надання дозволу на виготовлення  проекту для безоплатної передачі у власність земельної ділянки для  ведення особистого селянського господарства орієнтовною площею 0,0600га, в с.Ситихів, вул. Ситихівська,22 гр. Маслюк Володимиру Володимировичу» </w:t>
      </w:r>
    </w:p>
    <w:p w:rsidR="00976C87" w:rsidRPr="009B26A8" w:rsidRDefault="00976C87" w:rsidP="00976C87">
      <w:pPr>
        <w:ind w:firstLine="360"/>
        <w:jc w:val="both"/>
        <w:rPr>
          <w:szCs w:val="24"/>
        </w:rPr>
      </w:pPr>
      <w:r w:rsidRPr="009B26A8">
        <w:rPr>
          <w:szCs w:val="24"/>
        </w:rPr>
        <w:t>32.Внесення зміни і уточнень у рішення Дублянської міської ради № 442 від 25.09.2015р. «Про надання дозволу на розроблення проекту землеустрою щодо відведення земельної ділянки у власність гр. Чорній Михайлу Андрійовичу»</w:t>
      </w:r>
    </w:p>
    <w:p w:rsidR="00976C87" w:rsidRPr="009B26A8" w:rsidRDefault="00976C87" w:rsidP="00976C87">
      <w:pPr>
        <w:ind w:firstLine="360"/>
        <w:jc w:val="both"/>
        <w:rPr>
          <w:szCs w:val="24"/>
        </w:rPr>
      </w:pPr>
      <w:r w:rsidRPr="009B26A8">
        <w:rPr>
          <w:szCs w:val="24"/>
        </w:rPr>
        <w:t>33. Про визнання рішень Дублянської міської ради такими, що втратили чинність.</w:t>
      </w:r>
    </w:p>
    <w:p w:rsidR="00976C87" w:rsidRPr="009B26A8" w:rsidRDefault="00976C87" w:rsidP="00976C87">
      <w:pPr>
        <w:ind w:firstLine="360"/>
        <w:jc w:val="both"/>
        <w:rPr>
          <w:szCs w:val="24"/>
        </w:rPr>
      </w:pPr>
      <w:r w:rsidRPr="009B26A8">
        <w:rPr>
          <w:szCs w:val="24"/>
        </w:rPr>
        <w:t>34. Про розгляд заяв громадян про передачу у власність земельних ділянок для ведення особистого селянського господарства громадянам на території Дублянської міської ради</w:t>
      </w:r>
    </w:p>
    <w:p w:rsidR="00976C87" w:rsidRPr="009B26A8" w:rsidRDefault="00976C87" w:rsidP="00976C87">
      <w:pPr>
        <w:ind w:firstLine="360"/>
        <w:jc w:val="both"/>
        <w:rPr>
          <w:szCs w:val="24"/>
        </w:rPr>
      </w:pPr>
      <w:r w:rsidRPr="009B26A8">
        <w:rPr>
          <w:szCs w:val="24"/>
        </w:rPr>
        <w:t>35. Про розгляд заяв громадян про передачу у власність земельних ділянок для ведення садівництва громадянам на території Дублянської міської ради</w:t>
      </w:r>
    </w:p>
    <w:p w:rsidR="00976C87" w:rsidRPr="009B26A8" w:rsidRDefault="00976C87" w:rsidP="00976C87">
      <w:pPr>
        <w:ind w:firstLine="360"/>
        <w:jc w:val="both"/>
        <w:rPr>
          <w:szCs w:val="24"/>
        </w:rPr>
      </w:pPr>
      <w:r w:rsidRPr="009B26A8">
        <w:rPr>
          <w:szCs w:val="24"/>
        </w:rPr>
        <w:t>36 Про розгляд заяв мешканців Дублянської міської ради-учасників АТО про виділення земельних ділянок для садівництва</w:t>
      </w:r>
    </w:p>
    <w:p w:rsidR="00976C87" w:rsidRPr="009B26A8" w:rsidRDefault="00976C87" w:rsidP="00976C87">
      <w:pPr>
        <w:ind w:firstLine="360"/>
        <w:jc w:val="both"/>
        <w:rPr>
          <w:szCs w:val="24"/>
        </w:rPr>
      </w:pPr>
      <w:r w:rsidRPr="009B26A8">
        <w:rPr>
          <w:szCs w:val="24"/>
        </w:rPr>
        <w:t>37. Про надання дозволу на виготовлення проекту землеустрою щодо відведення земельної ділянок у власність для ведення садівництва орієнтовною площею 0,10га на території Дублянської міської ради  в с.Ситихів  по вул. Гайова, Жовківського району Львівської області гр. Іщенко Ірині Ярославівні</w:t>
      </w:r>
    </w:p>
    <w:p w:rsidR="00976C87" w:rsidRPr="009B26A8" w:rsidRDefault="00976C87" w:rsidP="00976C87">
      <w:pPr>
        <w:ind w:firstLine="360"/>
        <w:jc w:val="both"/>
        <w:rPr>
          <w:szCs w:val="24"/>
        </w:rPr>
      </w:pPr>
      <w:r w:rsidRPr="009B26A8">
        <w:rPr>
          <w:szCs w:val="24"/>
        </w:rPr>
        <w:t>38. Про надання дозволу на виготовлення проекту землеустрою щодо відведення земельної ділянок у власність для ведення садівництва орієнтовною площею 0,10га на території Дублянської міської ради  в с.Ситихів, по вул. Гайова, Жовківського району Львівської області гр. Галамай Ярославу Івановичу</w:t>
      </w:r>
    </w:p>
    <w:p w:rsidR="00976C87" w:rsidRPr="009B26A8" w:rsidRDefault="00976C87" w:rsidP="00976C87">
      <w:pPr>
        <w:ind w:firstLine="360"/>
        <w:jc w:val="both"/>
        <w:rPr>
          <w:szCs w:val="24"/>
        </w:rPr>
      </w:pPr>
      <w:r w:rsidRPr="009B26A8">
        <w:rPr>
          <w:szCs w:val="24"/>
        </w:rPr>
        <w:t>39 Про надання дозволу на виготовлення проекту землеустрою щодо відведення земельної ділянки у власність для ведення садівництва орієнтовною площею 0,10га на території Дублянської міської ради  в с.Ситихів, по вул. Гайова,   Жовківського району Львівської області гр. Гураль Сергію Стефановичу</w:t>
      </w:r>
    </w:p>
    <w:p w:rsidR="00976C87" w:rsidRPr="009B26A8" w:rsidRDefault="00976C87" w:rsidP="00976C87">
      <w:pPr>
        <w:ind w:firstLine="360"/>
        <w:jc w:val="both"/>
        <w:rPr>
          <w:szCs w:val="24"/>
        </w:rPr>
      </w:pPr>
      <w:r w:rsidRPr="009B26A8">
        <w:rPr>
          <w:szCs w:val="24"/>
        </w:rPr>
        <w:t>40. Про надання дозволу на виготовлення проекту землеустрою щодо відведення земельної ділянки у власність для ведення садівництва орієнтовною площею 0,10га на території Дублянської міської ради  в с.Ситихів, по вул.Кривоноса, Жовківського району Львівської області, гр. Луканюк Любомиру Ігоровичу</w:t>
      </w:r>
    </w:p>
    <w:p w:rsidR="00976C87" w:rsidRPr="009B26A8" w:rsidRDefault="00976C87" w:rsidP="00976C87">
      <w:pPr>
        <w:ind w:firstLine="360"/>
        <w:jc w:val="both"/>
        <w:rPr>
          <w:szCs w:val="24"/>
        </w:rPr>
      </w:pPr>
      <w:r w:rsidRPr="009B26A8">
        <w:rPr>
          <w:szCs w:val="24"/>
        </w:rPr>
        <w:t>41. Про надання дозволу на виготовлення проекту землеустрою щодо відведення земельної ділянки у власність для ведення садівництва орієнтовною площею 0,10га на території Дублянської міської ради  в с.Ситихів по вул.Кривоноса, Жовківського району Львівської області, гр. Кукіль Зіновію Володимировичу</w:t>
      </w:r>
    </w:p>
    <w:p w:rsidR="00976C87" w:rsidRPr="009B26A8" w:rsidRDefault="00976C87" w:rsidP="00976C87">
      <w:pPr>
        <w:ind w:firstLine="360"/>
        <w:jc w:val="both"/>
        <w:rPr>
          <w:szCs w:val="24"/>
        </w:rPr>
      </w:pPr>
      <w:r w:rsidRPr="009B26A8">
        <w:rPr>
          <w:szCs w:val="24"/>
        </w:rPr>
        <w:t>42. Про надання дозволу на виготовлення проекту землеустрою щодо відведення земельної ділянок у власність для ведення садівництва орієнтовною площею 0,10га на території Дублянської міської ради  в с.Ситихів Жовківського району Львівської області, гр. Чопко Михайлу Володимировичу</w:t>
      </w:r>
    </w:p>
    <w:p w:rsidR="00976C87" w:rsidRPr="009B26A8" w:rsidRDefault="00976C87" w:rsidP="00976C87">
      <w:pPr>
        <w:tabs>
          <w:tab w:val="num" w:pos="900"/>
        </w:tabs>
        <w:ind w:firstLine="360"/>
        <w:jc w:val="both"/>
        <w:rPr>
          <w:szCs w:val="24"/>
        </w:rPr>
      </w:pPr>
      <w:r w:rsidRPr="009B26A8">
        <w:rPr>
          <w:szCs w:val="24"/>
        </w:rPr>
        <w:t xml:space="preserve"> 43 Про розгляд заяв громадян про передачу у власність земельних ділянок для будівництва та обслуговування житлового будинку, господарських будівель і споруд громадянам</w:t>
      </w:r>
    </w:p>
    <w:p w:rsidR="00976C87" w:rsidRPr="009B26A8" w:rsidRDefault="00976C87" w:rsidP="00976C87">
      <w:pPr>
        <w:widowControl w:val="0"/>
        <w:ind w:firstLine="360"/>
        <w:jc w:val="both"/>
        <w:rPr>
          <w:szCs w:val="24"/>
        </w:rPr>
      </w:pPr>
      <w:r w:rsidRPr="009B26A8">
        <w:rPr>
          <w:szCs w:val="24"/>
        </w:rPr>
        <w:tab/>
        <w:t>44. Про надання дозволу на виготовлення проекту землеустрою щодо відведення земельної ділянки у власність для будівництва і обслуговування житлового будинку, господарських будівель і споруд гр. Олішкевич Андрію Євгеновичу</w:t>
      </w:r>
    </w:p>
    <w:p w:rsidR="00976C87" w:rsidRPr="009B26A8" w:rsidRDefault="00976C87" w:rsidP="00976C87">
      <w:pPr>
        <w:widowControl w:val="0"/>
        <w:ind w:firstLine="360"/>
        <w:jc w:val="both"/>
        <w:rPr>
          <w:szCs w:val="24"/>
        </w:rPr>
      </w:pPr>
      <w:r w:rsidRPr="009B26A8">
        <w:rPr>
          <w:szCs w:val="24"/>
        </w:rPr>
        <w:t>45. Про надання дозволу на виготовлення проекту землеустрою щодо відведення земельної ділянки у власність для будівництва і обслуговування житлового будинку, господарських будівель і споруд гр. Войтович Андрію Ярославовичу</w:t>
      </w:r>
    </w:p>
    <w:p w:rsidR="00976C87" w:rsidRPr="009B26A8" w:rsidRDefault="00976C87" w:rsidP="00976C87">
      <w:pPr>
        <w:widowControl w:val="0"/>
        <w:ind w:firstLine="360"/>
        <w:jc w:val="both"/>
        <w:rPr>
          <w:szCs w:val="24"/>
        </w:rPr>
      </w:pPr>
      <w:r w:rsidRPr="009B26A8">
        <w:rPr>
          <w:szCs w:val="24"/>
        </w:rPr>
        <w:lastRenderedPageBreak/>
        <w:t>46. Про надання дозволу на виготовлення проекту землеустрою щодо відведення земельної ділянки у власність для будівництва і обслуговування житлового будинку, господарських будівель і споруд гр. Чаплі Олексію Степановичу</w:t>
      </w:r>
    </w:p>
    <w:p w:rsidR="00976C87" w:rsidRPr="009B26A8" w:rsidRDefault="00976C87" w:rsidP="00976C87">
      <w:pPr>
        <w:widowControl w:val="0"/>
        <w:ind w:firstLine="360"/>
        <w:jc w:val="both"/>
        <w:rPr>
          <w:szCs w:val="24"/>
        </w:rPr>
      </w:pPr>
      <w:r w:rsidRPr="009B26A8">
        <w:rPr>
          <w:szCs w:val="24"/>
        </w:rPr>
        <w:t>47. Про надання дозволу на виготовлення проекту землеустрою щодо відведення земельної ділянки у власність для будівництва і обслуговування житлового будинку, господарських будівель і споруд гр. Кметь Ігорю Михайловичу</w:t>
      </w:r>
    </w:p>
    <w:p w:rsidR="00976C87" w:rsidRPr="009B26A8" w:rsidRDefault="00976C87" w:rsidP="00976C87">
      <w:pPr>
        <w:widowControl w:val="0"/>
        <w:ind w:firstLine="360"/>
        <w:jc w:val="both"/>
        <w:rPr>
          <w:szCs w:val="24"/>
        </w:rPr>
      </w:pPr>
      <w:r w:rsidRPr="009B26A8">
        <w:rPr>
          <w:szCs w:val="24"/>
        </w:rPr>
        <w:t>48. Про надання дозволу на виготовлення проекту землеустрою щодо відведення земельної ділянки у власність для будівництва і обслуговування житлового будинку, господарських будівель і споруд гр. Попович Володимиру Васильовичу</w:t>
      </w:r>
    </w:p>
    <w:p w:rsidR="00976C87" w:rsidRPr="009B26A8" w:rsidRDefault="00976C87" w:rsidP="00976C87">
      <w:pPr>
        <w:widowControl w:val="0"/>
        <w:ind w:firstLine="360"/>
        <w:jc w:val="both"/>
        <w:rPr>
          <w:szCs w:val="24"/>
        </w:rPr>
      </w:pPr>
      <w:r w:rsidRPr="009B26A8">
        <w:rPr>
          <w:szCs w:val="24"/>
        </w:rPr>
        <w:t>49. Про надання дозволу на виготовлення проекту землеустрою щодо відведення земельної ділянки у власність для будівництва і обслуговування житлового будинку, господарських будівель і споруд гр. Харатін Роману Володимировичу</w:t>
      </w:r>
    </w:p>
    <w:p w:rsidR="00976C87" w:rsidRPr="009B26A8" w:rsidRDefault="00976C87" w:rsidP="00976C87">
      <w:pPr>
        <w:widowControl w:val="0"/>
        <w:ind w:firstLine="360"/>
        <w:jc w:val="both"/>
        <w:rPr>
          <w:szCs w:val="24"/>
        </w:rPr>
      </w:pPr>
      <w:r w:rsidRPr="009B26A8">
        <w:rPr>
          <w:szCs w:val="24"/>
        </w:rPr>
        <w:t>50. Про надання дозволу на виготовлення проекту землеустрою щодо відведення земельної ділянки у власність для будівництва і обслуговування житлового будинку, господарських будівель і споруд гр. Кок Ользі Степанівні</w:t>
      </w:r>
    </w:p>
    <w:p w:rsidR="00976C87" w:rsidRPr="009B26A8" w:rsidRDefault="00976C87" w:rsidP="00976C87">
      <w:pPr>
        <w:widowControl w:val="0"/>
        <w:ind w:firstLine="360"/>
        <w:jc w:val="both"/>
        <w:rPr>
          <w:szCs w:val="24"/>
        </w:rPr>
      </w:pPr>
      <w:r w:rsidRPr="009B26A8">
        <w:rPr>
          <w:szCs w:val="24"/>
        </w:rPr>
        <w:t>51. Про надання дозволу на виготовлення проекту землеустрою щодо відведення земельної ділянки у власність для будівництва і обслуговування житлового будинку, господарських будівель і споруд гр. Кушнір Олегу Сергійовичу</w:t>
      </w:r>
    </w:p>
    <w:p w:rsidR="00976C87" w:rsidRPr="009B26A8" w:rsidRDefault="00976C87" w:rsidP="00976C87">
      <w:pPr>
        <w:widowControl w:val="0"/>
        <w:ind w:firstLine="360"/>
        <w:jc w:val="both"/>
        <w:rPr>
          <w:szCs w:val="24"/>
        </w:rPr>
      </w:pPr>
      <w:r w:rsidRPr="009B26A8">
        <w:rPr>
          <w:szCs w:val="24"/>
        </w:rPr>
        <w:t>52. Про надання дозволу на виготовлення проекту землеустрою щодо відведення земельної ділянки у власність для будівництва і обслуговування житлового будинку, господарських будівель і споруд гр. Жаловазі Андрію Григоровичу</w:t>
      </w:r>
    </w:p>
    <w:p w:rsidR="00976C87" w:rsidRPr="009B26A8" w:rsidRDefault="00976C87" w:rsidP="00976C87">
      <w:pPr>
        <w:widowControl w:val="0"/>
        <w:ind w:firstLine="360"/>
        <w:jc w:val="both"/>
        <w:rPr>
          <w:szCs w:val="24"/>
        </w:rPr>
      </w:pPr>
      <w:r w:rsidRPr="009B26A8">
        <w:rPr>
          <w:szCs w:val="24"/>
        </w:rPr>
        <w:t>53. Про надання дозволу на виготовлення проекту землеустрою щодо відведення земельної ділянки у власність для будівництва і обслуговування житлового будинку, господарських будівель і споруд гр. Завійському Андрію Івановичу</w:t>
      </w:r>
    </w:p>
    <w:p w:rsidR="00976C87" w:rsidRPr="009B26A8" w:rsidRDefault="00976C87" w:rsidP="00976C87">
      <w:pPr>
        <w:widowControl w:val="0"/>
        <w:ind w:firstLine="360"/>
        <w:jc w:val="both"/>
        <w:rPr>
          <w:szCs w:val="24"/>
        </w:rPr>
      </w:pPr>
      <w:r w:rsidRPr="009B26A8">
        <w:rPr>
          <w:szCs w:val="24"/>
        </w:rPr>
        <w:t>54. Про надання дозволу на виготовлення проекту землеустрою щодо відведення земельної ділянки у власність для будівництва і обслуговування житлового будинку, господарських будівель і споруд гр. Вовк Оресту Михайловичу</w:t>
      </w:r>
    </w:p>
    <w:p w:rsidR="00976C87" w:rsidRPr="009B26A8" w:rsidRDefault="00976C87" w:rsidP="00976C87">
      <w:pPr>
        <w:widowControl w:val="0"/>
        <w:ind w:firstLine="360"/>
        <w:jc w:val="both"/>
        <w:rPr>
          <w:szCs w:val="24"/>
        </w:rPr>
      </w:pPr>
      <w:r w:rsidRPr="009B26A8">
        <w:rPr>
          <w:szCs w:val="24"/>
        </w:rPr>
        <w:t>55. Про надання дозволу на виготовлення проекту землеустрою щодо відведення земельної ділянки у власність для будівництва і обслуговування житлового будинку, господарських будівель і споруд гр. Муцин Руслану Богдановичу</w:t>
      </w:r>
    </w:p>
    <w:p w:rsidR="00976C87" w:rsidRPr="009B26A8" w:rsidRDefault="00976C87" w:rsidP="00976C87">
      <w:pPr>
        <w:widowControl w:val="0"/>
        <w:ind w:firstLine="360"/>
        <w:jc w:val="both"/>
        <w:rPr>
          <w:szCs w:val="24"/>
        </w:rPr>
      </w:pPr>
      <w:r w:rsidRPr="009B26A8">
        <w:rPr>
          <w:szCs w:val="24"/>
        </w:rPr>
        <w:t>56. Про надання дозволу на виготовлення проекту землеустрою щодо відведення земельної ділянки у власність для будівництва і обслуговування житлового будинку, господарських будівель і споруд гр. Різниченко Максиму Сергійовичу</w:t>
      </w:r>
    </w:p>
    <w:p w:rsidR="00976C87" w:rsidRPr="009B26A8" w:rsidRDefault="00976C87" w:rsidP="00976C87">
      <w:pPr>
        <w:widowControl w:val="0"/>
        <w:ind w:firstLine="360"/>
        <w:jc w:val="both"/>
        <w:rPr>
          <w:szCs w:val="24"/>
        </w:rPr>
      </w:pPr>
      <w:r w:rsidRPr="009B26A8">
        <w:rPr>
          <w:szCs w:val="24"/>
        </w:rPr>
        <w:t>57. Про надання дозволу на виготовлення проекту землеустрою щодо відведення земельної ділянки у власність для будівництва і обслуговування житлового будинку, господарських будівель і споруд гр. Цимбалюк Петру Миколайовичу</w:t>
      </w:r>
    </w:p>
    <w:p w:rsidR="00976C87" w:rsidRPr="009B26A8" w:rsidRDefault="00976C87" w:rsidP="00976C87">
      <w:pPr>
        <w:widowControl w:val="0"/>
        <w:ind w:firstLine="360"/>
        <w:jc w:val="both"/>
        <w:rPr>
          <w:szCs w:val="24"/>
        </w:rPr>
      </w:pPr>
      <w:r w:rsidRPr="009B26A8">
        <w:rPr>
          <w:szCs w:val="24"/>
        </w:rPr>
        <w:t>58. Про надання дозволу на виготовлення проекту землеустрою щодо відведення земельної ділянки у власність для будівництва і обслуговування житлового будинку, господарських будівель і споруд гр. Кошовському Віктору Володимировичу</w:t>
      </w:r>
    </w:p>
    <w:p w:rsidR="00976C87" w:rsidRPr="009B26A8" w:rsidRDefault="00976C87" w:rsidP="00976C87">
      <w:pPr>
        <w:widowControl w:val="0"/>
        <w:ind w:firstLine="360"/>
        <w:jc w:val="both"/>
        <w:rPr>
          <w:szCs w:val="24"/>
        </w:rPr>
      </w:pPr>
      <w:r w:rsidRPr="009B26A8">
        <w:rPr>
          <w:szCs w:val="24"/>
        </w:rPr>
        <w:t>59. Про надання дозволу на виготовлення проекту землеустрою щодо відведення земельної ділянки у власність для будівництва і обслуговування житлового будинку, господарських будівель і споруд гр. Викшта Назару Ігоровичу</w:t>
      </w:r>
    </w:p>
    <w:p w:rsidR="00976C87" w:rsidRPr="009B26A8" w:rsidRDefault="00976C87" w:rsidP="00976C87">
      <w:pPr>
        <w:widowControl w:val="0"/>
        <w:ind w:firstLine="360"/>
        <w:jc w:val="both"/>
        <w:rPr>
          <w:szCs w:val="24"/>
        </w:rPr>
      </w:pPr>
      <w:r w:rsidRPr="009B26A8">
        <w:rPr>
          <w:szCs w:val="24"/>
        </w:rPr>
        <w:t>60. Про надання дозволу на виготовлення проекту землеустрою щодо відведення земельної ділянки у власність для будівництва і обслуговування житлового будинку, господарських будівель і споруд гр. Купецькому Ігорю Васильовичу</w:t>
      </w:r>
    </w:p>
    <w:p w:rsidR="00976C87" w:rsidRPr="009B26A8" w:rsidRDefault="00976C87" w:rsidP="00976C87">
      <w:pPr>
        <w:widowControl w:val="0"/>
        <w:ind w:firstLine="360"/>
        <w:jc w:val="both"/>
        <w:rPr>
          <w:szCs w:val="24"/>
        </w:rPr>
      </w:pPr>
      <w:r w:rsidRPr="009B26A8">
        <w:rPr>
          <w:szCs w:val="24"/>
        </w:rPr>
        <w:t>61. Про надання дозволу на виготовлення проекту землеустрою щодо відведення земельної ділянки у власність для будівництва і обслуговування житлового будинку, господарських будівель і споруд гр. Сологуб Сергію Івановичу</w:t>
      </w:r>
    </w:p>
    <w:p w:rsidR="00976C87" w:rsidRPr="009B26A8" w:rsidRDefault="00976C87" w:rsidP="00976C87">
      <w:pPr>
        <w:widowControl w:val="0"/>
        <w:ind w:firstLine="360"/>
        <w:jc w:val="both"/>
        <w:rPr>
          <w:szCs w:val="24"/>
        </w:rPr>
      </w:pPr>
      <w:r w:rsidRPr="009B26A8">
        <w:rPr>
          <w:szCs w:val="24"/>
        </w:rPr>
        <w:t>62. Про надання дозволу на виготовлення проекту землеустрою щодо відведення земельної ділянки у власність для будівництва і обслуговування житлового будинку, господарських будівель і споруд гр. Королькову Максиму Васильовичу</w:t>
      </w:r>
    </w:p>
    <w:p w:rsidR="00976C87" w:rsidRPr="009B26A8" w:rsidRDefault="00976C87" w:rsidP="00976C87">
      <w:pPr>
        <w:widowControl w:val="0"/>
        <w:ind w:firstLine="360"/>
        <w:jc w:val="both"/>
        <w:rPr>
          <w:szCs w:val="24"/>
        </w:rPr>
      </w:pPr>
      <w:r w:rsidRPr="009B26A8">
        <w:rPr>
          <w:szCs w:val="24"/>
        </w:rPr>
        <w:t xml:space="preserve">63. Про надання дозволу на виготовлення проекту землеустрою щодо відведення земельної </w:t>
      </w:r>
      <w:r w:rsidRPr="009B26A8">
        <w:rPr>
          <w:szCs w:val="24"/>
        </w:rPr>
        <w:lastRenderedPageBreak/>
        <w:t>ділянки у власність для будівництва і обслуговування житлового будинку, господарських будівель і споруд гр. Адамович Василю Васильовичу</w:t>
      </w:r>
    </w:p>
    <w:p w:rsidR="00976C87" w:rsidRPr="009B26A8" w:rsidRDefault="00976C87" w:rsidP="00976C87">
      <w:pPr>
        <w:widowControl w:val="0"/>
        <w:ind w:firstLine="360"/>
        <w:jc w:val="both"/>
        <w:rPr>
          <w:szCs w:val="24"/>
        </w:rPr>
      </w:pPr>
      <w:r w:rsidRPr="009B26A8">
        <w:rPr>
          <w:szCs w:val="24"/>
        </w:rPr>
        <w:t>64. Про надання дозволу на виготовлення проекту землеустрою щодо відведення земельної ділянки у власність для будівництва і обслуговування житлового будинку, господарських будівель і споруд гр. Петрук Віктору Івановичу</w:t>
      </w:r>
    </w:p>
    <w:p w:rsidR="00976C87" w:rsidRPr="009B26A8" w:rsidRDefault="00976C87" w:rsidP="00976C87">
      <w:pPr>
        <w:ind w:firstLine="360"/>
        <w:jc w:val="both"/>
        <w:rPr>
          <w:szCs w:val="24"/>
        </w:rPr>
      </w:pPr>
      <w:r w:rsidRPr="009B26A8">
        <w:rPr>
          <w:szCs w:val="24"/>
        </w:rPr>
        <w:t>65. Про розгляд заяв мешканців Дублянської міської ради - учасників АТО про надання земельної ділянки для будівництва і обслуговування житлового будинку, господарських будівель і споруд на території Дублянської міської ради</w:t>
      </w:r>
    </w:p>
    <w:p w:rsidR="00976C87" w:rsidRPr="009B26A8" w:rsidRDefault="00976C87" w:rsidP="00976C87">
      <w:pPr>
        <w:ind w:firstLine="360"/>
        <w:jc w:val="both"/>
        <w:rPr>
          <w:szCs w:val="24"/>
        </w:rPr>
      </w:pPr>
      <w:r w:rsidRPr="009B26A8">
        <w:rPr>
          <w:szCs w:val="24"/>
        </w:rPr>
        <w:t>66. Про розгляд заяв мешканців Дублянської міської ради - учасників АТО про надання земельної ділянки для будівництва і обслуговування житлового будинку, господарських будівель і споруд на території Дублянської міської ради</w:t>
      </w:r>
    </w:p>
    <w:p w:rsidR="00976C87" w:rsidRPr="009B26A8" w:rsidRDefault="00976C87" w:rsidP="00976C87">
      <w:pPr>
        <w:widowControl w:val="0"/>
        <w:ind w:firstLine="360"/>
        <w:jc w:val="both"/>
        <w:rPr>
          <w:szCs w:val="24"/>
        </w:rPr>
      </w:pPr>
      <w:r w:rsidRPr="009B26A8">
        <w:rPr>
          <w:szCs w:val="24"/>
        </w:rPr>
        <w:t>67. Про затвердження проекту землеустрою щодо відведення земельної ділянки у власність для будівництва гаражу, площею 0,0025га, кадастровий номер №4622710200:01:017:0064 в м. Дубляни, вул. Д.Галицького, 118а (гараж №5), гр. Ратушному Андрію Романовичу.</w:t>
      </w:r>
    </w:p>
    <w:p w:rsidR="00976C87" w:rsidRPr="009B26A8" w:rsidRDefault="00976C87" w:rsidP="00976C87">
      <w:pPr>
        <w:widowControl w:val="0"/>
        <w:ind w:firstLine="360"/>
        <w:jc w:val="both"/>
        <w:rPr>
          <w:szCs w:val="24"/>
        </w:rPr>
      </w:pPr>
      <w:r w:rsidRPr="009B26A8">
        <w:rPr>
          <w:szCs w:val="24"/>
        </w:rPr>
        <w:t>68. Про затвердження проекту із землеустрою щодо встановлення (відновлення) меж земельної ділянки в натурі (на місцевості) для будівництва індивідуального гаражу, площею 0,0023га, кадастровий номер №4622710200:01:011:0059 в м. Дубляни, вул.Б. Інститутська, 4, гараж №3, гр. Багрій Василю Михайловичу</w:t>
      </w:r>
    </w:p>
    <w:p w:rsidR="00976C87" w:rsidRPr="009B26A8" w:rsidRDefault="00976C87" w:rsidP="00976C87">
      <w:pPr>
        <w:tabs>
          <w:tab w:val="num" w:pos="900"/>
        </w:tabs>
        <w:ind w:firstLine="360"/>
        <w:jc w:val="both"/>
        <w:rPr>
          <w:szCs w:val="24"/>
        </w:rPr>
      </w:pPr>
      <w:r w:rsidRPr="009B26A8">
        <w:rPr>
          <w:szCs w:val="24"/>
        </w:rPr>
        <w:tab/>
        <w:t>69. Про затвердження проекту із землеустрою щодо встановлення (відновлення) меж земельної ділянки в натурі (на місцевості) для будівництва індивідуального гаражу, площею 0,0023га, кадастровий номер №4622710200:01:011:0058 в м. Дубляни, вул.Б. Інститутська, 4, гараж №1, гр. Кметь Роману Петровичу</w:t>
      </w:r>
    </w:p>
    <w:p w:rsidR="00976C87" w:rsidRPr="009B26A8" w:rsidRDefault="00976C87" w:rsidP="00976C87">
      <w:pPr>
        <w:tabs>
          <w:tab w:val="num" w:pos="900"/>
        </w:tabs>
        <w:ind w:firstLine="360"/>
        <w:jc w:val="both"/>
        <w:rPr>
          <w:szCs w:val="24"/>
        </w:rPr>
      </w:pPr>
      <w:r w:rsidRPr="009B26A8">
        <w:rPr>
          <w:szCs w:val="24"/>
        </w:rPr>
        <w:tab/>
        <w:t>70. Про затвердження детального плану території по зміні цільового призначення земельної ділянки кадастровий номер №4622710200:03:003:0141, площею 0,2696га, в с. Малі Підліски, вул. Київська, із: для ведення особистого селянського господарства, на: «для будівництва та обслуговування житлового будинку, господарських будівель і споруд», гр. Меншиніну Богдану Павловичу</w:t>
      </w:r>
    </w:p>
    <w:p w:rsidR="00976C87" w:rsidRPr="009B26A8" w:rsidRDefault="00976C87" w:rsidP="00976C87">
      <w:pPr>
        <w:tabs>
          <w:tab w:val="left" w:pos="3720"/>
        </w:tabs>
        <w:ind w:firstLine="360"/>
        <w:jc w:val="both"/>
        <w:rPr>
          <w:szCs w:val="24"/>
        </w:rPr>
      </w:pPr>
      <w:r w:rsidRPr="009B26A8">
        <w:rPr>
          <w:szCs w:val="24"/>
        </w:rPr>
        <w:t xml:space="preserve">        71. Про затвердження проекту із землеустрою щодо встановлення (відновлення) меж земельної ділянки в натурі (на місцевості) для будівництва і обслуговування житлового будинку, господарських будівель і споруд площею 0,0609га, кадастровий номер №4622710200:01:008:0123 в м. Дубляни, вул. Сагайдачного, 26а, гр. Сабатович Терезі Григорівні</w:t>
      </w:r>
    </w:p>
    <w:p w:rsidR="00976C87" w:rsidRPr="009B26A8" w:rsidRDefault="00976C87" w:rsidP="00976C87">
      <w:pPr>
        <w:tabs>
          <w:tab w:val="num" w:pos="900"/>
        </w:tabs>
        <w:ind w:firstLine="360"/>
        <w:jc w:val="both"/>
        <w:rPr>
          <w:szCs w:val="24"/>
        </w:rPr>
      </w:pPr>
      <w:r w:rsidRPr="009B26A8">
        <w:rPr>
          <w:szCs w:val="24"/>
        </w:rPr>
        <w:tab/>
        <w:t>72. Про затвердження проекту із землеустрою щодо встановлення (відновлення) меж земельної ділянки в натурі (на місцевості) для ведення садівництва, площею 0,0411га, кадастровий номер №4622710200:01:023:0105, в садовому кооперативі «Садівник», в м. Дубляни по вул. Дачна, на території Дублянської міської ради, гр..Ковальчуку Ігорю Йосиповичу</w:t>
      </w:r>
    </w:p>
    <w:p w:rsidR="00976C87" w:rsidRPr="009B26A8" w:rsidRDefault="00976C87" w:rsidP="00976C87">
      <w:pPr>
        <w:tabs>
          <w:tab w:val="left" w:pos="3720"/>
        </w:tabs>
        <w:ind w:firstLine="360"/>
        <w:jc w:val="both"/>
        <w:rPr>
          <w:szCs w:val="24"/>
        </w:rPr>
      </w:pPr>
      <w:r w:rsidRPr="009B26A8">
        <w:rPr>
          <w:szCs w:val="24"/>
        </w:rPr>
        <w:t xml:space="preserve">       73. Про затвердження проекту землеустрою щодо відведення земельних ділянок у власність для будівництва і обслуговування житлового будинку, господарських будівель та споруд площею 0,0506га, кадастровий номер №4622710200:01:004:0105, в м. Дубляни, вул.Б.Хмельницького, 42, гр. Тустанівській Софії Йосифівні</w:t>
      </w:r>
    </w:p>
    <w:p w:rsidR="00976C87" w:rsidRPr="009B26A8" w:rsidRDefault="00976C87" w:rsidP="00976C87">
      <w:pPr>
        <w:tabs>
          <w:tab w:val="left" w:pos="3720"/>
        </w:tabs>
        <w:ind w:firstLine="360"/>
        <w:jc w:val="both"/>
        <w:rPr>
          <w:szCs w:val="24"/>
        </w:rPr>
      </w:pPr>
      <w:r w:rsidRPr="009B26A8">
        <w:rPr>
          <w:szCs w:val="24"/>
        </w:rPr>
        <w:t xml:space="preserve">      74.     Про затвердження проекту землеустрою щодо відведення земельної ділянки у власність для ведення особистого селянського господарства, площею 0,0387га, кадастровий номер №4622710200:01:006:0189 в м. Дубляни, вул. Д.Галицького, гр. Грицику Василю Володимировичу</w:t>
      </w:r>
    </w:p>
    <w:p w:rsidR="00976C87" w:rsidRPr="009B26A8" w:rsidRDefault="00976C87" w:rsidP="00976C87">
      <w:pPr>
        <w:tabs>
          <w:tab w:val="num" w:pos="900"/>
        </w:tabs>
        <w:ind w:firstLine="360"/>
        <w:jc w:val="both"/>
        <w:rPr>
          <w:szCs w:val="24"/>
        </w:rPr>
      </w:pPr>
      <w:r w:rsidRPr="009B26A8">
        <w:rPr>
          <w:szCs w:val="24"/>
        </w:rPr>
        <w:t xml:space="preserve">      75.     Про затвердження проекту землеустрою щодо відведення земельної ділянки у власність для ведення садівництва, площею 0,1000га, кадастровий номер №4622710200:01:019:0097, в м. Дубляни, урочище «Карвати», гр. Куземській Марії Євгенівні</w:t>
      </w:r>
    </w:p>
    <w:p w:rsidR="00976C87" w:rsidRPr="009B26A8" w:rsidRDefault="00976C87" w:rsidP="00976C87">
      <w:pPr>
        <w:tabs>
          <w:tab w:val="num" w:pos="900"/>
        </w:tabs>
        <w:ind w:firstLine="360"/>
        <w:jc w:val="both"/>
        <w:rPr>
          <w:szCs w:val="24"/>
        </w:rPr>
      </w:pPr>
      <w:r w:rsidRPr="009B26A8">
        <w:rPr>
          <w:szCs w:val="24"/>
        </w:rPr>
        <w:t xml:space="preserve">      76. Про затвердження проекту землеустрою щодо відведення земельної ділянки у власність для ведення садівництва, площею 0,1000га, кадастровий номер №4622710200:01:019:0092, в м. Дубляни, урочище «Карвати», гр. Ковальчук Уляну Ярославовичу</w:t>
      </w:r>
    </w:p>
    <w:p w:rsidR="00976C87" w:rsidRPr="009B26A8" w:rsidRDefault="00976C87" w:rsidP="00976C87">
      <w:pPr>
        <w:tabs>
          <w:tab w:val="num" w:pos="900"/>
        </w:tabs>
        <w:ind w:firstLine="360"/>
        <w:jc w:val="both"/>
        <w:rPr>
          <w:szCs w:val="24"/>
        </w:rPr>
      </w:pPr>
      <w:r w:rsidRPr="009B26A8">
        <w:rPr>
          <w:szCs w:val="24"/>
        </w:rPr>
        <w:lastRenderedPageBreak/>
        <w:t xml:space="preserve">     77.Про затвердження проекту землеустрою щодо відведення земельної ділянки у власність для ведення садівництва, площею 0,1000га, кадастровий номер №4622710200:01:019:0095, в м. Дубляни, урочище «Карвати», гр. Синиці Роману Михайловичу</w:t>
      </w:r>
    </w:p>
    <w:p w:rsidR="00976C87" w:rsidRPr="009B26A8" w:rsidRDefault="00976C87" w:rsidP="00976C87">
      <w:pPr>
        <w:tabs>
          <w:tab w:val="num" w:pos="900"/>
        </w:tabs>
        <w:ind w:firstLine="360"/>
        <w:jc w:val="both"/>
        <w:rPr>
          <w:szCs w:val="24"/>
        </w:rPr>
      </w:pPr>
      <w:r w:rsidRPr="009B26A8">
        <w:rPr>
          <w:szCs w:val="24"/>
        </w:rPr>
        <w:t>78.Про затвердження проекту землеустрою щодо відведення земельної ділянки у власність для ведення садівництва, площею 0,1000га, кадастровий номер №4622710200:01:019:0094, в м. Дубляни, урочище «Карвати», гр. Ковальчук Галині Василівні</w:t>
      </w:r>
    </w:p>
    <w:p w:rsidR="00976C87" w:rsidRPr="009B26A8" w:rsidRDefault="00976C87" w:rsidP="00976C87">
      <w:pPr>
        <w:tabs>
          <w:tab w:val="num" w:pos="900"/>
        </w:tabs>
        <w:ind w:firstLine="360"/>
        <w:jc w:val="both"/>
        <w:rPr>
          <w:szCs w:val="24"/>
        </w:rPr>
      </w:pPr>
      <w:r w:rsidRPr="009B26A8">
        <w:rPr>
          <w:szCs w:val="24"/>
        </w:rPr>
        <w:t xml:space="preserve">      79. Про затвердження проекту землеустрою щодо відведення земельної ділянки у власність для ведення садівництва, площею 0,1000га, кадастровий номер №4622710200:01:019:0096, в м. Дубляни, урочище «Карвати», гр. Синиці Людмилі Василівні</w:t>
      </w:r>
    </w:p>
    <w:p w:rsidR="00976C87" w:rsidRPr="009B26A8" w:rsidRDefault="00976C87" w:rsidP="00976C87">
      <w:pPr>
        <w:tabs>
          <w:tab w:val="num" w:pos="900"/>
        </w:tabs>
        <w:ind w:firstLine="360"/>
        <w:jc w:val="both"/>
        <w:rPr>
          <w:szCs w:val="24"/>
        </w:rPr>
      </w:pPr>
      <w:r w:rsidRPr="009B26A8">
        <w:rPr>
          <w:szCs w:val="24"/>
        </w:rPr>
        <w:t xml:space="preserve">     80. Про затвердження проекту землеустрою щодо відведення земельної ділянки у власність для ведення садівництва, площею 0,1100га, кадастровий номер №4622710200:01:019:0093, в м. Дубляни, урочище «Карвати», гр. Ковальчуку Миколі Івановичу</w:t>
      </w:r>
    </w:p>
    <w:p w:rsidR="00976C87" w:rsidRPr="009B26A8" w:rsidRDefault="00976C87" w:rsidP="00976C87">
      <w:pPr>
        <w:tabs>
          <w:tab w:val="left" w:pos="3720"/>
        </w:tabs>
        <w:ind w:firstLine="360"/>
        <w:jc w:val="both"/>
        <w:rPr>
          <w:szCs w:val="24"/>
        </w:rPr>
      </w:pPr>
      <w:r w:rsidRPr="009B26A8">
        <w:rPr>
          <w:szCs w:val="24"/>
        </w:rPr>
        <w:t xml:space="preserve">     81. Про затвердження проекту із землеустрою щодо відведення земельної ділянки для будівництва та обслуговування житлового будинку, господарських будівель та споруд в с.Малі Підліски, вул. Небесної Сотні, 9, площею 0,1000га, кадастровий №4622710200:10:000:0213, гр. Возняк Романії Миколаївні</w:t>
      </w:r>
    </w:p>
    <w:p w:rsidR="00976C87" w:rsidRPr="009B26A8" w:rsidRDefault="00976C87" w:rsidP="00976C87">
      <w:pPr>
        <w:widowControl w:val="0"/>
        <w:ind w:firstLine="360"/>
        <w:jc w:val="both"/>
        <w:rPr>
          <w:szCs w:val="24"/>
        </w:rPr>
      </w:pPr>
      <w:r w:rsidRPr="009B26A8">
        <w:rPr>
          <w:szCs w:val="24"/>
        </w:rPr>
        <w:t>82. Про затвердження проекту із землеустрою щодо відведення земельної ділянки для будівництва та обслуговування житлового будинку, господарських будівель та споруд в с.Малі Підліски, вул.Небесної Сотні, 18, площею 0,1000га, кадастровий №4622710200:10:000:0214, гр. Вегера Наталії Вікторівні</w:t>
      </w:r>
    </w:p>
    <w:p w:rsidR="00976C87" w:rsidRPr="009B26A8" w:rsidRDefault="00976C87" w:rsidP="00976C87">
      <w:pPr>
        <w:widowControl w:val="0"/>
        <w:ind w:firstLine="360"/>
        <w:jc w:val="both"/>
        <w:rPr>
          <w:szCs w:val="24"/>
        </w:rPr>
      </w:pPr>
      <w:r w:rsidRPr="009B26A8">
        <w:rPr>
          <w:szCs w:val="24"/>
        </w:rPr>
        <w:t>83. Про затвердження проекту із землеустрою щодо відведення земельної ділянки для будівництва та обслуговування житлового будинку, господарських будівель та споруд в с.Малі Підліски, вул.Героїв АТО, 14, площею 0,0800га, кадастровий №4622710200:10:000:0150, гр. Квінтюк Михайлу Михайловичу</w:t>
      </w:r>
    </w:p>
    <w:p w:rsidR="00976C87" w:rsidRPr="009B26A8" w:rsidRDefault="00976C87" w:rsidP="00976C87">
      <w:pPr>
        <w:widowControl w:val="0"/>
        <w:ind w:firstLine="360"/>
        <w:jc w:val="both"/>
        <w:rPr>
          <w:szCs w:val="24"/>
        </w:rPr>
      </w:pPr>
      <w:r w:rsidRPr="009B26A8">
        <w:rPr>
          <w:szCs w:val="24"/>
        </w:rPr>
        <w:t>84. Про затвердження проекту із землеустрою щодо відведення земельної ділянки для будівництва та обслуговування житлового будинку, господарських будівель та споруд в с.Малі Підліски, вул. Вербицького, 3, площею 0,1000га, кадастровий №4622710200:10:000:0197, гр. Федоровій  Марії Михайлівні</w:t>
      </w:r>
    </w:p>
    <w:p w:rsidR="00976C87" w:rsidRPr="009B26A8" w:rsidRDefault="00976C87" w:rsidP="00976C87">
      <w:pPr>
        <w:widowControl w:val="0"/>
        <w:ind w:firstLine="360"/>
        <w:jc w:val="both"/>
        <w:rPr>
          <w:szCs w:val="24"/>
        </w:rPr>
      </w:pPr>
      <w:r w:rsidRPr="009B26A8">
        <w:rPr>
          <w:szCs w:val="24"/>
        </w:rPr>
        <w:t>85. Про затвердження проекту із землеустрою щодо відведення земельної ділянки для будівництва та обслуговування житлового будинку, господарських будівель та споруд в с.Малі Підліски, вул. Вербицького, 17, площею 0,0996га, кадастровий №4622710200:10:000:0079, гр. Горбатенко Віталію Валентиновичу</w:t>
      </w:r>
    </w:p>
    <w:p w:rsidR="00976C87" w:rsidRPr="009B26A8" w:rsidRDefault="00976C87" w:rsidP="00976C87">
      <w:pPr>
        <w:widowControl w:val="0"/>
        <w:ind w:firstLine="360"/>
        <w:jc w:val="both"/>
        <w:rPr>
          <w:szCs w:val="24"/>
        </w:rPr>
      </w:pPr>
      <w:r w:rsidRPr="009B26A8">
        <w:rPr>
          <w:szCs w:val="24"/>
        </w:rPr>
        <w:t>86. Про затвердження проекту із землеустрою щодо відведення земельної ділянки для будівництва та обслуговування житлового будинку, господарських будівель та споруд в с.Малі Підліски, вул.Івасюка, 12 площею 0,1000га, кадастровий №4622710200:10:000:0212, гр. Новосад Романі Романівні</w:t>
      </w:r>
    </w:p>
    <w:p w:rsidR="00976C87" w:rsidRPr="009B26A8" w:rsidRDefault="00976C87" w:rsidP="00976C87">
      <w:pPr>
        <w:widowControl w:val="0"/>
        <w:ind w:firstLine="360"/>
        <w:jc w:val="both"/>
        <w:rPr>
          <w:szCs w:val="24"/>
        </w:rPr>
      </w:pPr>
      <w:r w:rsidRPr="009B26A8">
        <w:rPr>
          <w:szCs w:val="24"/>
        </w:rPr>
        <w:t>87. Про затвердження проекту із землеустрою щодо відведення земельної ділянки для будівництва та обслуговування житлового будинку, господарських будівель та споруд в с.Малі Підліски, вул.Івасюка, 13, площею 0,1000га, кадастровий №4622710200:10:000:0124, гр. Зигмунд Андрію Йосиповичу</w:t>
      </w:r>
    </w:p>
    <w:p w:rsidR="00976C87" w:rsidRPr="009B26A8" w:rsidRDefault="00976C87" w:rsidP="00976C87">
      <w:pPr>
        <w:tabs>
          <w:tab w:val="num" w:pos="900"/>
        </w:tabs>
        <w:ind w:firstLine="360"/>
        <w:jc w:val="both"/>
        <w:rPr>
          <w:szCs w:val="24"/>
        </w:rPr>
      </w:pPr>
      <w:r w:rsidRPr="009B26A8">
        <w:rPr>
          <w:szCs w:val="24"/>
        </w:rPr>
        <w:t xml:space="preserve">          88. Про затвердження проекту із землеустрою щодо відведення земельної ділянки для будівництва та обслуговування житлового будинку, господарських будівель та споруд в с.Малі Підліски, вул.Івасюка, 18, площею 0,1000га, кадастровий №4622710200:10:000:0114, гр. Місінській Мар’яні Андріївні</w:t>
      </w:r>
    </w:p>
    <w:p w:rsidR="00976C87" w:rsidRPr="009B26A8" w:rsidRDefault="00976C87" w:rsidP="00976C87">
      <w:pPr>
        <w:widowControl w:val="0"/>
        <w:ind w:firstLine="360"/>
        <w:jc w:val="both"/>
        <w:rPr>
          <w:szCs w:val="24"/>
        </w:rPr>
      </w:pPr>
      <w:r w:rsidRPr="009B26A8">
        <w:rPr>
          <w:szCs w:val="24"/>
        </w:rPr>
        <w:t>89. Про затвердження проекту із землеустрою щодо відведення земельної ділянки для будівництва та обслуговування житлового будинку, господарських будівель та споруд в с.Малі Підліски, вул.Джерельна, 4, площею 0,1000га, кадастровий №4622710200:10:000:0045, гр. Константюк Василю Миколайовичу</w:t>
      </w:r>
    </w:p>
    <w:p w:rsidR="00976C87" w:rsidRPr="009B26A8" w:rsidRDefault="00976C87" w:rsidP="00976C87">
      <w:pPr>
        <w:widowControl w:val="0"/>
        <w:ind w:firstLine="360"/>
        <w:jc w:val="both"/>
        <w:rPr>
          <w:szCs w:val="24"/>
        </w:rPr>
      </w:pPr>
      <w:r w:rsidRPr="009B26A8">
        <w:rPr>
          <w:szCs w:val="24"/>
        </w:rPr>
        <w:t xml:space="preserve">90. Про затвердження проекту із землеустрою щодо відведення земельної ділянки для будівництва та обслуговування житлового будинку, господарських будівель та споруд в </w:t>
      </w:r>
      <w:r w:rsidRPr="009B26A8">
        <w:rPr>
          <w:szCs w:val="24"/>
        </w:rPr>
        <w:lastRenderedPageBreak/>
        <w:t>с.Малі Підліски, вул.Січових Стрільців, 5, площею 0,1000га, кадастровий №4622710200:10:000:0191, гр. Шпік Богдану Ігоровичу</w:t>
      </w:r>
    </w:p>
    <w:p w:rsidR="00976C87" w:rsidRPr="009B26A8" w:rsidRDefault="00976C87" w:rsidP="00976C87">
      <w:pPr>
        <w:widowControl w:val="0"/>
        <w:ind w:firstLine="360"/>
        <w:jc w:val="both"/>
        <w:rPr>
          <w:szCs w:val="24"/>
        </w:rPr>
      </w:pPr>
      <w:r w:rsidRPr="009B26A8">
        <w:rPr>
          <w:szCs w:val="24"/>
        </w:rPr>
        <w:t>91. Про затвердження проекту із землеустрою щодо відведення земельної ділянки для будівництва та обслуговування житлового будинку, господарських будівель та споруд в с.Малі Підліски, вул.Стуса, 2, площею 0,1000га, кадастровий №4622710200:10:000:0215, гр. Шліхта Наталії Степанівні</w:t>
      </w:r>
    </w:p>
    <w:p w:rsidR="00976C87" w:rsidRPr="009B26A8" w:rsidRDefault="00976C87" w:rsidP="00976C87">
      <w:pPr>
        <w:tabs>
          <w:tab w:val="num" w:pos="900"/>
        </w:tabs>
        <w:ind w:firstLine="360"/>
        <w:jc w:val="both"/>
        <w:rPr>
          <w:szCs w:val="24"/>
        </w:rPr>
      </w:pPr>
      <w:r w:rsidRPr="009B26A8">
        <w:rPr>
          <w:szCs w:val="24"/>
        </w:rPr>
        <w:t>92. Про затвердження проекту із землеустрою щодо відведення земельної ділянки для будівництва та обслуговування житлового будинку, господарських будівель та споруд в с.Малі Підліски, вул.Стуса, 12, площею 0,1000га, кадастровий №4622710200:10:000:0152, гр. Кашуба Ользі Ярославівні</w:t>
      </w:r>
    </w:p>
    <w:p w:rsidR="00976C87" w:rsidRPr="009B26A8" w:rsidRDefault="00976C87" w:rsidP="00976C87">
      <w:pPr>
        <w:widowControl w:val="0"/>
        <w:ind w:firstLine="360"/>
        <w:jc w:val="both"/>
        <w:rPr>
          <w:szCs w:val="24"/>
        </w:rPr>
      </w:pPr>
      <w:r w:rsidRPr="009B26A8">
        <w:rPr>
          <w:szCs w:val="24"/>
        </w:rPr>
        <w:t>93. Про затвердження проекту із землеустрою щодо відведення земельної ділянки для будівництва та обслуговування житлового будинку, господарських будівель та споруд в с.Малі Підліски, вул.Стуса, 16, площею 0,1000га, кадастровий №4622710200:10:000:0176, гр. Петришин Галині Андріївні</w:t>
      </w:r>
    </w:p>
    <w:p w:rsidR="00976C87" w:rsidRPr="009B26A8" w:rsidRDefault="00976C87" w:rsidP="00976C87">
      <w:pPr>
        <w:widowControl w:val="0"/>
        <w:ind w:firstLine="360"/>
        <w:jc w:val="both"/>
        <w:rPr>
          <w:szCs w:val="24"/>
        </w:rPr>
      </w:pPr>
      <w:r w:rsidRPr="009B26A8">
        <w:rPr>
          <w:szCs w:val="24"/>
        </w:rPr>
        <w:t>94. Про затвердження проекту із землеустрою щодо відведення земельної ділянки для будівництва та обслуговування житлового будинку, господарських будівель та споруд в с.Малі Підліски, вул.Ярослава Мудрого, 4, площею 0,1000га, кадастровий №4622710200:03:002:0108, гр. Кіндрат Олександрі Володимирівні</w:t>
      </w:r>
    </w:p>
    <w:p w:rsidR="00976C87" w:rsidRPr="009B26A8" w:rsidRDefault="00976C87" w:rsidP="00976C87">
      <w:pPr>
        <w:widowControl w:val="0"/>
        <w:ind w:firstLine="360"/>
        <w:jc w:val="both"/>
        <w:rPr>
          <w:szCs w:val="24"/>
        </w:rPr>
      </w:pPr>
      <w:r w:rsidRPr="009B26A8">
        <w:rPr>
          <w:szCs w:val="24"/>
        </w:rPr>
        <w:t>95. Про затвердження проекту із землеустрою щодо відведення земельної ділянки для будівництва та обслуговування житлового будинку, господарських будівель та споруд в с.Малі Підліски, вул.Ярослава Мудрого, 12, площею 0,1000га, кадастровий №4622710200:03:002:0104, гр. Дудич Івану Романовичу</w:t>
      </w:r>
    </w:p>
    <w:p w:rsidR="00976C87" w:rsidRPr="009B26A8" w:rsidRDefault="00976C87" w:rsidP="00976C87">
      <w:pPr>
        <w:widowControl w:val="0"/>
        <w:ind w:firstLine="360"/>
        <w:jc w:val="both"/>
        <w:rPr>
          <w:szCs w:val="24"/>
        </w:rPr>
      </w:pPr>
      <w:r w:rsidRPr="009B26A8">
        <w:rPr>
          <w:szCs w:val="24"/>
        </w:rPr>
        <w:t>96. Про затвердження проекту із землеустрою щодо відведення земельної ділянки для будівництва та обслуговування житлового будинку, господарських будівель та споруд в с.Малі Підліски, вул.Ярослава Мудрого, 20, площею 0,1000га, кадастровий №4622710200:03:002:0106, гр. Гусак Мирославі Євгенівні.</w:t>
      </w:r>
    </w:p>
    <w:p w:rsidR="00976C87" w:rsidRPr="009B26A8" w:rsidRDefault="00976C87" w:rsidP="00976C87">
      <w:pPr>
        <w:widowControl w:val="0"/>
        <w:ind w:firstLine="360"/>
        <w:jc w:val="both"/>
        <w:rPr>
          <w:szCs w:val="24"/>
        </w:rPr>
      </w:pPr>
      <w:r w:rsidRPr="009B26A8">
        <w:rPr>
          <w:szCs w:val="24"/>
        </w:rPr>
        <w:t>97. Про затвердження проекту із землеустрою щодо відведення земельної ділянки для будівництва та обслуговування житлового будинку, господарських будівель та споруд в в с.Малі Підліски, вул.Ярослава Мудрого, 24, площею 0,1000га, кадастровий №4622710200:03:002:0107, гр. Кіц Оксані Ігорівні</w:t>
      </w:r>
    </w:p>
    <w:p w:rsidR="00976C87" w:rsidRPr="009B26A8" w:rsidRDefault="00976C87" w:rsidP="00976C87">
      <w:pPr>
        <w:tabs>
          <w:tab w:val="num" w:pos="900"/>
        </w:tabs>
        <w:ind w:firstLine="360"/>
        <w:jc w:val="both"/>
        <w:rPr>
          <w:szCs w:val="24"/>
        </w:rPr>
      </w:pPr>
      <w:r w:rsidRPr="009B26A8">
        <w:rPr>
          <w:szCs w:val="24"/>
        </w:rPr>
        <w:t xml:space="preserve">     98. Про затвердження проекту із землеустрою щодо відведення земельної ділянки для будівництва та обслуговування житлового будинку, господарських будівель та споруд в с.Малі Підліски, вул.Костенка Л., 3, площею 0,1000га, кадастровий №4622710200:03:002:0110, гр. Прокіп Юлії Ігорівні</w:t>
      </w:r>
    </w:p>
    <w:p w:rsidR="00976C87" w:rsidRPr="009B26A8" w:rsidRDefault="00976C87" w:rsidP="00976C87">
      <w:pPr>
        <w:widowControl w:val="0"/>
        <w:ind w:firstLine="360"/>
        <w:jc w:val="both"/>
        <w:rPr>
          <w:szCs w:val="24"/>
        </w:rPr>
      </w:pPr>
      <w:r w:rsidRPr="009B26A8">
        <w:rPr>
          <w:szCs w:val="24"/>
        </w:rPr>
        <w:t>99. Про затвердження проекту із землеустрою щодо відведення земельної ділянки для будівництва та обслуговування житлового будинку, господарських будівель та споруд в с.Малі Підліски, вул.Л.Костенко, 8, площею 0,1000га, кадастровий №4622710200:03:002:0114, гр. Терлецькому Богдану Дмитровичу</w:t>
      </w:r>
    </w:p>
    <w:p w:rsidR="00976C87" w:rsidRPr="009B26A8" w:rsidRDefault="00976C87" w:rsidP="00976C87">
      <w:pPr>
        <w:widowControl w:val="0"/>
        <w:ind w:firstLine="360"/>
        <w:jc w:val="both"/>
        <w:rPr>
          <w:szCs w:val="24"/>
        </w:rPr>
      </w:pPr>
      <w:r w:rsidRPr="009B26A8">
        <w:rPr>
          <w:szCs w:val="24"/>
        </w:rPr>
        <w:t>100. Про затвердження проекту із землеустрою щодо відведення земельної ділянки для будівництва та обслуговування житлового будинку, господарських будівель та споруд в с.Ситихів, вул. Івана Гонти, 2, площею 0,1201га, кадастровий №4622710200:08:000:0095, гр. Дзендзюрі Галині Зіновіївні</w:t>
      </w:r>
    </w:p>
    <w:p w:rsidR="00976C87" w:rsidRPr="009B26A8" w:rsidRDefault="00976C87" w:rsidP="00976C87">
      <w:pPr>
        <w:widowControl w:val="0"/>
        <w:ind w:firstLine="360"/>
        <w:jc w:val="both"/>
        <w:rPr>
          <w:szCs w:val="24"/>
        </w:rPr>
      </w:pPr>
      <w:r w:rsidRPr="009B26A8">
        <w:rPr>
          <w:szCs w:val="24"/>
        </w:rPr>
        <w:t xml:space="preserve">101. Про затвердження проекту із землеустрою щодо відведення земельної ділянки для будівництва та обслуговування житлового будинку, господарських будівель та споруд в с.Ситихів, вул. Івана Гонти, 4, площею 0,1201га, кадастровий №4622710200:08:000:0150, гр. Дружбляк Вірі Володимирівні </w:t>
      </w:r>
    </w:p>
    <w:p w:rsidR="00976C87" w:rsidRPr="009B26A8" w:rsidRDefault="00976C87" w:rsidP="00976C87">
      <w:pPr>
        <w:widowControl w:val="0"/>
        <w:ind w:firstLine="360"/>
        <w:jc w:val="both"/>
        <w:rPr>
          <w:szCs w:val="24"/>
        </w:rPr>
      </w:pPr>
      <w:r w:rsidRPr="009B26A8">
        <w:rPr>
          <w:szCs w:val="24"/>
        </w:rPr>
        <w:t>102. Про затвердження проекту із землеустрою щодо відведення земельної ділянки для будівництва та обслуговування житлового будинку, господарських будівель та споруд в с.Ситихів, вул. Івана Гонти, 8, площею 0,0900га, кадастровий №4622710200:08:000:0053, гр. Довганик Руслану Ярославовичу</w:t>
      </w:r>
    </w:p>
    <w:p w:rsidR="00976C87" w:rsidRPr="009B26A8" w:rsidRDefault="00976C87" w:rsidP="00976C87">
      <w:pPr>
        <w:widowControl w:val="0"/>
        <w:ind w:firstLine="360"/>
        <w:jc w:val="both"/>
        <w:rPr>
          <w:szCs w:val="24"/>
        </w:rPr>
      </w:pPr>
      <w:r w:rsidRPr="009B26A8">
        <w:rPr>
          <w:szCs w:val="24"/>
        </w:rPr>
        <w:t xml:space="preserve">103. Про затвердження проекту із землеустрою щодо відведення земельної ділянки для будівництва та обслуговування житлового будинку, господарських будівель та споруд в </w:t>
      </w:r>
      <w:r w:rsidRPr="009B26A8">
        <w:rPr>
          <w:szCs w:val="24"/>
        </w:rPr>
        <w:lastRenderedPageBreak/>
        <w:t>с.Ситихів, вул.Небесної Сотні, 1, площею 0,0800га, кадастровий №4622710200:08:000:0155, гр. Лопацькій Ользі Ігорівні</w:t>
      </w:r>
    </w:p>
    <w:p w:rsidR="00976C87" w:rsidRPr="009B26A8" w:rsidRDefault="00976C87" w:rsidP="00976C87">
      <w:pPr>
        <w:widowControl w:val="0"/>
        <w:ind w:firstLine="360"/>
        <w:jc w:val="both"/>
        <w:rPr>
          <w:szCs w:val="24"/>
        </w:rPr>
      </w:pPr>
      <w:r w:rsidRPr="009B26A8">
        <w:rPr>
          <w:szCs w:val="24"/>
        </w:rPr>
        <w:t>104. Про затвердження проекту із землеустрою щодо відведення земельної ділянки для будівництва та обслуговування житлового будинку, господарських будівель та споруд в с. Ситихів, вул. Небесної Сотні, 3, площею 0,0800га, кадастровий №4622710200:08:000:0052, гр. Сворень Наталії Ярославівні</w:t>
      </w:r>
    </w:p>
    <w:p w:rsidR="00976C87" w:rsidRPr="009B26A8" w:rsidRDefault="00976C87" w:rsidP="00976C87">
      <w:pPr>
        <w:tabs>
          <w:tab w:val="num" w:pos="900"/>
        </w:tabs>
        <w:ind w:firstLine="360"/>
        <w:jc w:val="both"/>
        <w:rPr>
          <w:szCs w:val="24"/>
        </w:rPr>
      </w:pPr>
      <w:r w:rsidRPr="009B26A8">
        <w:rPr>
          <w:szCs w:val="24"/>
        </w:rPr>
        <w:t>105. Про затвердження проекту із землеустрою щодо відведення земельної ділянки для будівництва та обслуговування житлового будинку, господарських будівель та споруд в с.Ситихів, вул. Небесної Сотні, 7, площею 0,0800га, кадастровий №4622710200:08:000:0116, гр. Савіцькій Олені Юріївні</w:t>
      </w:r>
    </w:p>
    <w:p w:rsidR="00976C87" w:rsidRPr="009B26A8" w:rsidRDefault="00976C87" w:rsidP="00976C87">
      <w:pPr>
        <w:widowControl w:val="0"/>
        <w:ind w:firstLine="360"/>
        <w:jc w:val="both"/>
        <w:rPr>
          <w:szCs w:val="24"/>
        </w:rPr>
      </w:pPr>
      <w:r w:rsidRPr="009B26A8">
        <w:rPr>
          <w:szCs w:val="24"/>
        </w:rPr>
        <w:t>106. Про затвердження проекту із землеустрою щодо відведення земельної ділянки для будівництва та обслуговування житлового будинку, господарських будівель та споруд в с.Ситихів, вул. Небесної Сотні, 9, площею 0,0800га, кадастровий №4622710200:08:000:0119, гр. Коваленко Наталії Миколаївні</w:t>
      </w:r>
    </w:p>
    <w:p w:rsidR="00976C87" w:rsidRPr="009B26A8" w:rsidRDefault="00976C87" w:rsidP="00976C87">
      <w:pPr>
        <w:widowControl w:val="0"/>
        <w:ind w:firstLine="360"/>
        <w:jc w:val="both"/>
        <w:rPr>
          <w:szCs w:val="24"/>
        </w:rPr>
      </w:pPr>
      <w:r w:rsidRPr="009B26A8">
        <w:rPr>
          <w:szCs w:val="24"/>
        </w:rPr>
        <w:t>107. Про затвердження проекту із землеустрою щодо відведення земельної ділянки для будівництва та обслуговування житлового будинку, господарських будівель та споруд в с.Ситихів, вул. Небесної Сотні, 13, площею 0,0800га, кадастровий №4622710200:08:000:0017, гр. Русовій Євгенії Юріївні</w:t>
      </w:r>
    </w:p>
    <w:p w:rsidR="00976C87" w:rsidRPr="009B26A8" w:rsidRDefault="00976C87" w:rsidP="00976C87">
      <w:pPr>
        <w:widowControl w:val="0"/>
        <w:ind w:firstLine="360"/>
        <w:jc w:val="both"/>
        <w:rPr>
          <w:szCs w:val="24"/>
        </w:rPr>
      </w:pPr>
      <w:r w:rsidRPr="009B26A8">
        <w:rPr>
          <w:szCs w:val="24"/>
        </w:rPr>
        <w:t>108. Про затвердження проекту із землеустрою щодо відведення земельної ділянки для будівництва та обслуговування житлового будинку, господарських будівель та споруд в с.Ситихів, вул.Небесної Сотні, 15, площею 0,0800га, кадастровий №4622710200:08:000:0132, гр. Жаборинській Марії Данилівні</w:t>
      </w:r>
    </w:p>
    <w:p w:rsidR="00976C87" w:rsidRPr="009B26A8" w:rsidRDefault="00976C87" w:rsidP="00976C87">
      <w:pPr>
        <w:widowControl w:val="0"/>
        <w:ind w:firstLine="360"/>
        <w:jc w:val="both"/>
        <w:rPr>
          <w:szCs w:val="24"/>
        </w:rPr>
      </w:pPr>
      <w:r w:rsidRPr="009B26A8">
        <w:rPr>
          <w:szCs w:val="24"/>
        </w:rPr>
        <w:t>109. Про затвердження проекту із землеустрою щодо відведення земельної ділянки для будівництва та обслуговування житлового будинку, господарських будівель та споруд в с.Ситихів, Небесної Сотні, 17, площею 0,0800га, кадастровий №4622710200:08:000:0114, гр. Боберському Петру Петровичу</w:t>
      </w:r>
    </w:p>
    <w:p w:rsidR="00976C87" w:rsidRPr="009B26A8" w:rsidRDefault="00976C87" w:rsidP="00976C87">
      <w:pPr>
        <w:widowControl w:val="0"/>
        <w:ind w:firstLine="360"/>
        <w:jc w:val="both"/>
        <w:rPr>
          <w:szCs w:val="24"/>
        </w:rPr>
      </w:pPr>
      <w:r w:rsidRPr="009B26A8">
        <w:rPr>
          <w:szCs w:val="24"/>
        </w:rPr>
        <w:t>110. Про затвердження проекту із землеустрою щодо відведення земельної ділянки для будівництва та обслуговування житлового будинку, господарських будівель та споруд в с.Ситихів, Небесної Сотні, 17, площею 0,0800га, кадастровий №4622710200:08:000:0114, гр. Боберському Петру Петровичу</w:t>
      </w:r>
    </w:p>
    <w:p w:rsidR="00976C87" w:rsidRPr="009B26A8" w:rsidRDefault="00976C87" w:rsidP="00976C87">
      <w:pPr>
        <w:widowControl w:val="0"/>
        <w:ind w:firstLine="360"/>
        <w:jc w:val="both"/>
        <w:rPr>
          <w:szCs w:val="24"/>
        </w:rPr>
      </w:pPr>
      <w:r w:rsidRPr="009B26A8">
        <w:rPr>
          <w:szCs w:val="24"/>
        </w:rPr>
        <w:t>111. Про затвердження проекту із землеустрою щодо відведення земельної ділянки для будівництва та обслуговування житлового будинку, господарських будівель та споруд в с. Ситихів, вул. Кривоноса, 1, площею 0,1064га, кадастровий №4622710200:08:000:0156, гр. Чабан Тарасу Богдановичу</w:t>
      </w:r>
    </w:p>
    <w:p w:rsidR="00976C87" w:rsidRPr="009B26A8" w:rsidRDefault="00976C87" w:rsidP="00976C87">
      <w:pPr>
        <w:widowControl w:val="0"/>
        <w:ind w:firstLine="360"/>
        <w:jc w:val="both"/>
        <w:rPr>
          <w:szCs w:val="24"/>
        </w:rPr>
      </w:pPr>
      <w:r w:rsidRPr="009B26A8">
        <w:rPr>
          <w:szCs w:val="24"/>
        </w:rPr>
        <w:t>112. Про затвердження проекту із землеустрою щодо відведення земельної ділянки для будівництва та обслуговування житлового будинку, господарських будівель та споруд в с.Ситихів, вул.Кривоноса, 2, площею 0,0800га, кадастровий №4622710200:08:000:0141, гр. Лопацькому Дмитру Андрійовичу</w:t>
      </w:r>
    </w:p>
    <w:p w:rsidR="00976C87" w:rsidRPr="009B26A8" w:rsidRDefault="00976C87" w:rsidP="00976C87">
      <w:pPr>
        <w:widowControl w:val="0"/>
        <w:ind w:firstLine="360"/>
        <w:jc w:val="both"/>
        <w:rPr>
          <w:szCs w:val="24"/>
        </w:rPr>
      </w:pPr>
      <w:r w:rsidRPr="009B26A8">
        <w:rPr>
          <w:szCs w:val="24"/>
        </w:rPr>
        <w:t>113. Про затвердження проекту із землеустрою щодо відведення земельної ділянки для будівництва та обслуговування житлового будинку, господарських будівель та споруд в с.Ситихів, вул. Кривоноса, 4, площею 0,0800га, кадастровий №4622710200:08:000:0051, гр. Татусько Ігорю Степановичу</w:t>
      </w:r>
    </w:p>
    <w:p w:rsidR="00976C87" w:rsidRPr="009B26A8" w:rsidRDefault="00976C87" w:rsidP="00976C87">
      <w:pPr>
        <w:tabs>
          <w:tab w:val="num" w:pos="900"/>
        </w:tabs>
        <w:ind w:firstLine="360"/>
        <w:jc w:val="both"/>
        <w:rPr>
          <w:szCs w:val="24"/>
        </w:rPr>
      </w:pPr>
      <w:r w:rsidRPr="009B26A8">
        <w:rPr>
          <w:szCs w:val="24"/>
        </w:rPr>
        <w:t>114. Про затвердження проекту із землеустрою щодо відведення земельної ділянки для будівництва та обслуговування житлового будинку, господарських будівель та споруд в с.Ситихів, вул.Кривоноса, 5, площею 0,1064га, кадастровий №4622710200:08:000:0131, гр. Шульган Тарасу Михайловичу</w:t>
      </w:r>
    </w:p>
    <w:p w:rsidR="00976C87" w:rsidRPr="009B26A8" w:rsidRDefault="00976C87" w:rsidP="00976C87">
      <w:pPr>
        <w:widowControl w:val="0"/>
        <w:ind w:firstLine="360"/>
        <w:jc w:val="both"/>
        <w:rPr>
          <w:szCs w:val="24"/>
        </w:rPr>
      </w:pPr>
      <w:r w:rsidRPr="009B26A8">
        <w:rPr>
          <w:szCs w:val="24"/>
        </w:rPr>
        <w:t>115. Про затвердження проекту із землеустрою щодо відведення земельної ділянки для будівництва та обслуговування житлового будинку, господарських будівель та споруд в с.Ситихів, вул.Кривоноса, 12, площею 0,0800га, кадастровий №4622710200:08:000:0015, гр. Шокун Мирославі Миколаївні</w:t>
      </w:r>
    </w:p>
    <w:p w:rsidR="00976C87" w:rsidRPr="009B26A8" w:rsidRDefault="00976C87" w:rsidP="00976C87">
      <w:pPr>
        <w:widowControl w:val="0"/>
        <w:ind w:firstLine="360"/>
        <w:jc w:val="both"/>
        <w:rPr>
          <w:szCs w:val="24"/>
        </w:rPr>
      </w:pPr>
      <w:r w:rsidRPr="009B26A8">
        <w:rPr>
          <w:szCs w:val="24"/>
        </w:rPr>
        <w:t xml:space="preserve">116. Про затвердження проекту із землеустрою щодо відведення земельної ділянки для будівництва та обслуговування житлового будинку, господарських будівель та споруд в </w:t>
      </w:r>
      <w:r w:rsidRPr="009B26A8">
        <w:rPr>
          <w:szCs w:val="24"/>
        </w:rPr>
        <w:lastRenderedPageBreak/>
        <w:t>с.Ситихів, вул. Кривоноса, 20, площею 0,0800га, кадастровий №4622710200:08:000:0128, гр. Зацеркляній Ганні Олегівні</w:t>
      </w:r>
    </w:p>
    <w:p w:rsidR="00976C87" w:rsidRPr="009B26A8" w:rsidRDefault="00976C87" w:rsidP="00976C87">
      <w:pPr>
        <w:widowControl w:val="0"/>
        <w:ind w:firstLine="360"/>
        <w:jc w:val="both"/>
        <w:rPr>
          <w:szCs w:val="24"/>
        </w:rPr>
      </w:pPr>
      <w:r w:rsidRPr="009B26A8">
        <w:rPr>
          <w:szCs w:val="24"/>
        </w:rPr>
        <w:t>117. Про затвердження проекту із землеустрою щодо відведення земельної ділянки для будівництва та обслуговування житлового будинку, господарських будівель та споруд в с.Ситихів, вул.Героїв УПА, 1, площею 0,1000га, кадастровий №4622710200:05:002:0088, гр. Мацько Христині Вікторівні</w:t>
      </w:r>
    </w:p>
    <w:p w:rsidR="00976C87" w:rsidRPr="009B26A8" w:rsidRDefault="00976C87" w:rsidP="00976C87">
      <w:pPr>
        <w:widowControl w:val="0"/>
        <w:ind w:firstLine="360"/>
        <w:jc w:val="both"/>
        <w:rPr>
          <w:szCs w:val="24"/>
        </w:rPr>
      </w:pPr>
      <w:r w:rsidRPr="009B26A8">
        <w:rPr>
          <w:szCs w:val="24"/>
        </w:rPr>
        <w:t>118. Про затвердження проекту із землеустрою щодо відведення земельної ділянки для будівництва та обслуговування житлового будинку, господарських будівель та споруд в с.Ситихів, вул. Героїв УПА, 5, площею 0,1000га, кадастровий №4622710200:05:002:0089, гр. Жук Ярославу Володимировичу</w:t>
      </w:r>
    </w:p>
    <w:p w:rsidR="00976C87" w:rsidRPr="009B26A8" w:rsidRDefault="00976C87" w:rsidP="00976C87">
      <w:pPr>
        <w:widowControl w:val="0"/>
        <w:ind w:firstLine="360"/>
        <w:jc w:val="both"/>
        <w:rPr>
          <w:szCs w:val="24"/>
        </w:rPr>
      </w:pPr>
      <w:r w:rsidRPr="009B26A8">
        <w:rPr>
          <w:szCs w:val="24"/>
        </w:rPr>
        <w:t>119. Про затвердження проекту із землеустрою щодо відведення земельної ділянки для будівництва та обслуговування житлового будинку, господарських будівель та споруд в с.Ситихів, вул.Героїв УПА, 13, площею 0,1000га, кадастровий №4622710200:05:002:0099, гр. Цюпка Ользі Ярославівні</w:t>
      </w:r>
    </w:p>
    <w:p w:rsidR="00976C87" w:rsidRPr="009B26A8" w:rsidRDefault="00976C87" w:rsidP="00976C87">
      <w:pPr>
        <w:widowControl w:val="0"/>
        <w:ind w:firstLine="360"/>
        <w:jc w:val="both"/>
        <w:rPr>
          <w:szCs w:val="24"/>
        </w:rPr>
      </w:pPr>
      <w:r w:rsidRPr="009B26A8">
        <w:rPr>
          <w:szCs w:val="24"/>
        </w:rPr>
        <w:t>120. Про затвердження проекту із землеустрою щодо відведення земельної ділянки для будівництва та обслуговування житлового будинку, господарських будівель та споруд в с.Ситихів, вул. Героїв УПА, 18, площею 0,1000га, кадастровий №4622710200:08:000:0031, гр. Бодюк Ірині Зіновіївні</w:t>
      </w:r>
    </w:p>
    <w:p w:rsidR="00976C87" w:rsidRPr="009B26A8" w:rsidRDefault="00976C87" w:rsidP="00976C87">
      <w:pPr>
        <w:widowControl w:val="0"/>
        <w:ind w:firstLine="360"/>
        <w:jc w:val="both"/>
        <w:rPr>
          <w:szCs w:val="24"/>
        </w:rPr>
      </w:pPr>
      <w:r w:rsidRPr="009B26A8">
        <w:rPr>
          <w:szCs w:val="24"/>
        </w:rPr>
        <w:t>121. Про затвердження проекту із землеустрою щодо відведення земельної ділянки для будівництва та обслуговування житлового будинку, господарських будівель та споруд в с.Ситихів, вул.Героїв УПА, 22, площею 0,0993га, кадастровий №4622710200:08:000:0103, гр. Гринчук Галині Володимирівні</w:t>
      </w:r>
    </w:p>
    <w:p w:rsidR="00976C87" w:rsidRPr="009B26A8" w:rsidRDefault="00976C87" w:rsidP="00976C87">
      <w:pPr>
        <w:widowControl w:val="0"/>
        <w:ind w:firstLine="360"/>
        <w:jc w:val="both"/>
        <w:rPr>
          <w:szCs w:val="24"/>
        </w:rPr>
      </w:pPr>
      <w:r w:rsidRPr="009B26A8">
        <w:rPr>
          <w:szCs w:val="24"/>
        </w:rPr>
        <w:t>122. Про затвердження проекту із землеустрою щодо відведення земельної ділянки для будівництва та обслуговування житлового будинку, господарських будівель та споруд в с.Ситихів, вул.Гайова, 45, площею 0,1000га, кадастровий №4622710200:08:000:0146, гр. Паньків Андрію Васильовичу</w:t>
      </w:r>
    </w:p>
    <w:p w:rsidR="00976C87" w:rsidRPr="009B26A8" w:rsidRDefault="00976C87" w:rsidP="00976C87">
      <w:pPr>
        <w:widowControl w:val="0"/>
        <w:ind w:firstLine="360"/>
        <w:jc w:val="both"/>
        <w:rPr>
          <w:szCs w:val="24"/>
        </w:rPr>
      </w:pPr>
      <w:r w:rsidRPr="009B26A8">
        <w:rPr>
          <w:szCs w:val="24"/>
        </w:rPr>
        <w:t>123. Про затвердження проекту із землеустрою щодо відведення земельної ділянки для будівництва та обслуговування житлового будинку, господарських будівель та споруд в с.Ситихів, вул.Героїв УПА 44, площею 0,0993га, кадастровий №4622710200:08:000:0142, гр. Кмець Віталію Андрійовичу</w:t>
      </w:r>
    </w:p>
    <w:p w:rsidR="00976C87" w:rsidRPr="009B26A8" w:rsidRDefault="00976C87" w:rsidP="00976C87">
      <w:pPr>
        <w:widowControl w:val="0"/>
        <w:ind w:firstLine="360"/>
        <w:jc w:val="both"/>
        <w:rPr>
          <w:szCs w:val="24"/>
        </w:rPr>
      </w:pPr>
      <w:r w:rsidRPr="009B26A8">
        <w:rPr>
          <w:szCs w:val="24"/>
        </w:rPr>
        <w:t>124. Про затвердження проекту із землеустрою щодо відведення земельної ділянки для будівництва та обслуговування житлового будинку, господарських будівель та споруд в с. Ситихів, вул. Гайова, 13, площею 0,1000га, кадастровий №4622710200:08:000:0027, гр. Тушницькому Володимиру Йосифовичу</w:t>
      </w:r>
    </w:p>
    <w:p w:rsidR="00976C87" w:rsidRPr="009B26A8" w:rsidRDefault="00976C87" w:rsidP="00976C87">
      <w:pPr>
        <w:widowControl w:val="0"/>
        <w:ind w:firstLine="360"/>
        <w:jc w:val="both"/>
        <w:rPr>
          <w:szCs w:val="24"/>
        </w:rPr>
      </w:pPr>
      <w:r w:rsidRPr="009B26A8">
        <w:rPr>
          <w:szCs w:val="24"/>
        </w:rPr>
        <w:t>125. Про затвердження проекту із землеустрою щодо відведення земельної ділянки для будівництва та обслуговування житлового будинку, господарських будівель та споруд в с.Ситихів, вул. Гайова, 15, площею 0,1000га, кадастровий №4622710200:08:000:0115, гр. Зубрицькій Тетяні Миронівні</w:t>
      </w:r>
    </w:p>
    <w:p w:rsidR="00976C87" w:rsidRPr="009B26A8" w:rsidRDefault="00976C87" w:rsidP="00976C87">
      <w:pPr>
        <w:widowControl w:val="0"/>
        <w:ind w:firstLine="360"/>
        <w:jc w:val="both"/>
        <w:rPr>
          <w:szCs w:val="24"/>
        </w:rPr>
      </w:pPr>
      <w:r w:rsidRPr="009B26A8">
        <w:rPr>
          <w:szCs w:val="24"/>
        </w:rPr>
        <w:t>126. Про затвердження проекту із землеустрою щодо відведення земельної ділянки для будівництва та обслуговування житлового будинку, господарських будівель та споруд в с.Ситихів, вул. Гайова, 19, площею 0,1000га, кадастровий №4622710200:08:000:0100, гр. Кебас Андрію Володимировичу</w:t>
      </w:r>
    </w:p>
    <w:p w:rsidR="00976C87" w:rsidRPr="009B26A8" w:rsidRDefault="00976C87" w:rsidP="00976C87">
      <w:pPr>
        <w:widowControl w:val="0"/>
        <w:ind w:firstLine="360"/>
        <w:jc w:val="both"/>
        <w:rPr>
          <w:szCs w:val="24"/>
        </w:rPr>
      </w:pPr>
      <w:r w:rsidRPr="009B26A8">
        <w:rPr>
          <w:szCs w:val="24"/>
        </w:rPr>
        <w:t>127. Про затвердження проекту із землеустрою щодо відведення земельної ділянки для будівництва та обслуговування житлового будинку, господарських будівель та споруд в с.Ситихів, вул.Гайова, 33, площею 0,1000га, кадастровий №4622710200:08:000:0143, гр. Климчук Анні Русланівні</w:t>
      </w:r>
    </w:p>
    <w:p w:rsidR="00976C87" w:rsidRPr="009B26A8" w:rsidRDefault="00976C87" w:rsidP="00976C87">
      <w:pPr>
        <w:widowControl w:val="0"/>
        <w:ind w:firstLine="360"/>
        <w:jc w:val="both"/>
        <w:rPr>
          <w:szCs w:val="24"/>
        </w:rPr>
      </w:pPr>
      <w:r w:rsidRPr="009B26A8">
        <w:rPr>
          <w:szCs w:val="24"/>
        </w:rPr>
        <w:t>128. Про затвердження проекту із землеустрою щодо відведення земельної ділянки для будівництва та обслуговування житлового будинку, господарських будівель та споруд в с.Ситихів, вул.Гайова, 37, площею 0,1000га, кадастровий №4622710200:05:002:0038, гр. Тузяк Роману Зоряновичу</w:t>
      </w:r>
    </w:p>
    <w:p w:rsidR="00976C87" w:rsidRPr="009B26A8" w:rsidRDefault="00976C87" w:rsidP="00976C87">
      <w:pPr>
        <w:widowControl w:val="0"/>
        <w:ind w:firstLine="360"/>
        <w:jc w:val="both"/>
        <w:rPr>
          <w:szCs w:val="24"/>
        </w:rPr>
      </w:pPr>
      <w:r w:rsidRPr="009B26A8">
        <w:rPr>
          <w:szCs w:val="24"/>
        </w:rPr>
        <w:t xml:space="preserve">129. Про затвердження проекту із землеустрою щодо відведення земельної ділянки для будівництва та обслуговування житлового будинку, господарських будівель та споруд в </w:t>
      </w:r>
      <w:r w:rsidRPr="009B26A8">
        <w:rPr>
          <w:szCs w:val="24"/>
        </w:rPr>
        <w:lastRenderedPageBreak/>
        <w:t>с.Ситихів, вул.Гайова, 39, площею 0,1000га, кадастровий №4622710200:08:000:0134, гр. Новосад Ігорю Івановичу</w:t>
      </w:r>
    </w:p>
    <w:p w:rsidR="00976C87" w:rsidRPr="009B26A8" w:rsidRDefault="00976C87" w:rsidP="00976C87">
      <w:pPr>
        <w:widowControl w:val="0"/>
        <w:ind w:firstLine="360"/>
        <w:jc w:val="both"/>
        <w:rPr>
          <w:szCs w:val="24"/>
        </w:rPr>
      </w:pPr>
      <w:r w:rsidRPr="009B26A8">
        <w:rPr>
          <w:szCs w:val="24"/>
        </w:rPr>
        <w:t>130. Про затвердження проекту із землеустрою щодо відведення земельної ділянки для будівництва та обслуговування житлового будинку, господарських будівель та споруд в с.Ситихів, вул. Героїв УПА, 43, площею 0,0993га, кадастровий №4622710200:08:000:0117, гр. Паньків Андрію Васильовичу</w:t>
      </w:r>
    </w:p>
    <w:p w:rsidR="00976C87" w:rsidRPr="009B26A8" w:rsidRDefault="00976C87" w:rsidP="00976C87">
      <w:pPr>
        <w:widowControl w:val="0"/>
        <w:ind w:firstLine="360"/>
        <w:jc w:val="both"/>
        <w:rPr>
          <w:szCs w:val="24"/>
        </w:rPr>
      </w:pPr>
      <w:r w:rsidRPr="009B26A8">
        <w:rPr>
          <w:szCs w:val="24"/>
        </w:rPr>
        <w:t>131. Про затвердження проекту із землеустрою щодо відведення земельної ділянки для будівництва та обслуговування житлового будинку, господарських будівель та споруд в с.Ситихів, вул.Гайова, 51, площею 0,1000га, кадастровий №4622710200:08:000:0158, гр. Керницькому Володимиру Богдановичу</w:t>
      </w:r>
    </w:p>
    <w:p w:rsidR="00976C87" w:rsidRPr="009B26A8" w:rsidRDefault="00976C87" w:rsidP="00976C87">
      <w:pPr>
        <w:widowControl w:val="0"/>
        <w:ind w:firstLine="360"/>
        <w:jc w:val="both"/>
        <w:rPr>
          <w:szCs w:val="24"/>
        </w:rPr>
      </w:pPr>
      <w:r w:rsidRPr="009B26A8">
        <w:rPr>
          <w:szCs w:val="24"/>
        </w:rPr>
        <w:t>132. Про затвердження проекту із землеустрою щодо відведення земельної ділянки для будівництва та обслуговування житлового будинку, господарських будівель та споруд в с.Ситихів, вул. Ситихівська, 79 площею 0,1000га, кадастровий №4622710200:05:002:0098, гр. Хомишин Галині Ярославівні</w:t>
      </w:r>
    </w:p>
    <w:p w:rsidR="00976C87" w:rsidRPr="009B26A8" w:rsidRDefault="00976C87" w:rsidP="00976C87">
      <w:pPr>
        <w:widowControl w:val="0"/>
        <w:ind w:firstLine="360"/>
        <w:jc w:val="both"/>
        <w:rPr>
          <w:szCs w:val="24"/>
        </w:rPr>
      </w:pPr>
      <w:r w:rsidRPr="009B26A8">
        <w:rPr>
          <w:szCs w:val="24"/>
        </w:rPr>
        <w:t>133. Про затвердження проекту із землеустрою щодо відведення земельної ділянки для будівництва та обслуговування житлового будинку, господарських будівель та споруд в с.Ситихів, вул.Ситихівська, 125, площею 0,1000га, кадастровий №4622710200:05:002:0094, гр. Левковській Наталії Володимирівні</w:t>
      </w:r>
    </w:p>
    <w:p w:rsidR="00976C87" w:rsidRPr="009B26A8" w:rsidRDefault="00976C87" w:rsidP="00976C87">
      <w:pPr>
        <w:widowControl w:val="0"/>
        <w:ind w:firstLine="360"/>
        <w:jc w:val="both"/>
        <w:rPr>
          <w:szCs w:val="24"/>
        </w:rPr>
      </w:pPr>
      <w:r w:rsidRPr="009B26A8">
        <w:rPr>
          <w:szCs w:val="24"/>
        </w:rPr>
        <w:t>134. Про затвердження проекту із землеустрою щодо відведення земельної ділянки для будівництва та обслуговування житлового будинку, господарських будівель та споруд в с.Ситихів, вул.Ситихівська, 127, площею 0,1000га, кадастровий №4622710200:08:000:0147, гр. Скупенко Юлії Юріївні</w:t>
      </w:r>
    </w:p>
    <w:p w:rsidR="00976C87" w:rsidRPr="009B26A8" w:rsidRDefault="00976C87" w:rsidP="00976C87">
      <w:pPr>
        <w:widowControl w:val="0"/>
        <w:ind w:firstLine="360"/>
        <w:jc w:val="both"/>
        <w:rPr>
          <w:szCs w:val="24"/>
        </w:rPr>
      </w:pPr>
      <w:r w:rsidRPr="009B26A8">
        <w:rPr>
          <w:szCs w:val="24"/>
        </w:rPr>
        <w:t>135. Про затвердження проекту із землеустрою щодо відведення земельної ділянки для будівництва та обслуговування житлового будинку, господарських будівель та споруд в с.Ситихів, вул.Ситихівська, 139, площею 0,1000га, кадастровий №4622710200:08:000:0125, гр. Попович Уляні Ігорівні</w:t>
      </w:r>
    </w:p>
    <w:p w:rsidR="00976C87" w:rsidRPr="009B26A8" w:rsidRDefault="00976C87" w:rsidP="00976C87">
      <w:pPr>
        <w:widowControl w:val="0"/>
        <w:ind w:firstLine="360"/>
        <w:jc w:val="both"/>
        <w:rPr>
          <w:szCs w:val="24"/>
        </w:rPr>
      </w:pPr>
      <w:r w:rsidRPr="009B26A8">
        <w:rPr>
          <w:szCs w:val="24"/>
        </w:rPr>
        <w:t>136. Про затвердження проекту із землеустрою щодо відведення земельної ділянки для будівництва та обслуговування житлового будинку, господарських будівель та споруд в с.Ситихів, вул.Ситихівська, 145, площею 0,1000га, кадастровий №4622710200:08:000:0122, гр. Хом’як Василю Романовичу</w:t>
      </w:r>
    </w:p>
    <w:p w:rsidR="00976C87" w:rsidRPr="009B26A8" w:rsidRDefault="00976C87" w:rsidP="00976C87">
      <w:pPr>
        <w:widowControl w:val="0"/>
        <w:ind w:firstLine="360"/>
        <w:jc w:val="both"/>
        <w:rPr>
          <w:szCs w:val="24"/>
        </w:rPr>
      </w:pPr>
      <w:r w:rsidRPr="009B26A8">
        <w:rPr>
          <w:szCs w:val="24"/>
        </w:rPr>
        <w:t>137. Про затвердження проекту із землеустрою щодо відведення земельної ділянки для будівництва та обслуговування житлового будинку, господарських будівель та споруд в с.Ситихів, вул.Ситихівська, 147, площею 0,1000га, кадастровий №4622710200:08:000:0148, гр. Колодій Василю Михайловичу</w:t>
      </w:r>
    </w:p>
    <w:p w:rsidR="00976C87" w:rsidRPr="009B26A8" w:rsidRDefault="00976C87" w:rsidP="00976C87">
      <w:pPr>
        <w:widowControl w:val="0"/>
        <w:ind w:firstLine="360"/>
        <w:jc w:val="both"/>
        <w:rPr>
          <w:szCs w:val="24"/>
        </w:rPr>
      </w:pPr>
      <w:r w:rsidRPr="009B26A8">
        <w:rPr>
          <w:szCs w:val="24"/>
        </w:rPr>
        <w:t>138. Про затвердження проекту із землеустрою щодо відведення земельної ділянки для будівництва та обслуговування житлового будинку, господарських будівель та споруд в с.Ситихів, вул.Ситихівська, 148, площею 0,1068га, кадастровий №4622710200:08:000:0127, гр. Макогін Ірині Володимирівні</w:t>
      </w:r>
    </w:p>
    <w:p w:rsidR="00976C87" w:rsidRPr="009B26A8" w:rsidRDefault="00976C87" w:rsidP="00976C87">
      <w:pPr>
        <w:widowControl w:val="0"/>
        <w:ind w:firstLine="360"/>
        <w:jc w:val="both"/>
        <w:rPr>
          <w:szCs w:val="24"/>
        </w:rPr>
      </w:pPr>
      <w:r w:rsidRPr="009B26A8">
        <w:rPr>
          <w:szCs w:val="24"/>
        </w:rPr>
        <w:t>139. Про затвердження проекту із землеустрою щодо відведення земельної ділянки для будівництва та обслуговування житлового будинку, господарських будівель та споруд в с.Ситихів, вул.Ситихівська, 150, площею 0,0996га, кадастровий №4622710200:08:000:0137, гр. Костів Зоряні Володимирівні</w:t>
      </w:r>
    </w:p>
    <w:p w:rsidR="00976C87" w:rsidRPr="009B26A8" w:rsidRDefault="00976C87" w:rsidP="00976C87">
      <w:pPr>
        <w:widowControl w:val="0"/>
        <w:ind w:firstLine="360"/>
        <w:jc w:val="both"/>
        <w:rPr>
          <w:szCs w:val="24"/>
        </w:rPr>
      </w:pPr>
      <w:r w:rsidRPr="009B26A8">
        <w:rPr>
          <w:szCs w:val="24"/>
        </w:rPr>
        <w:t>140. Про затвердження проекту із землеустрою щодо відведення земельної ділянки для будівництва та обслуговування житлового будинку, господарських будівель та споруд в с.Ситихів, вул. Ситихівська, 155, площею 0,1000га, кадастровий №4622710200:08:000:0083, гр. Гапа Андрію Миколайовичу</w:t>
      </w:r>
    </w:p>
    <w:p w:rsidR="00976C87" w:rsidRPr="009B26A8" w:rsidRDefault="00976C87" w:rsidP="00976C87">
      <w:pPr>
        <w:widowControl w:val="0"/>
        <w:ind w:firstLine="360"/>
        <w:jc w:val="both"/>
        <w:rPr>
          <w:szCs w:val="24"/>
        </w:rPr>
      </w:pPr>
      <w:r w:rsidRPr="009B26A8">
        <w:rPr>
          <w:szCs w:val="24"/>
        </w:rPr>
        <w:t>141. Про затвердження проекту із землеустрою щодо відведення земельної ділянки для будівництва та обслуговування житлового будинку, господарських будівель та споруд в с.Ситихів, вул.Ситихівська, 159, площею 0,1000га, кадастровий №4622710200:08:000:0138, гр. Когут Назару Мирославовичу</w:t>
      </w:r>
    </w:p>
    <w:p w:rsidR="00976C87" w:rsidRPr="009B26A8" w:rsidRDefault="00976C87" w:rsidP="00976C87">
      <w:pPr>
        <w:widowControl w:val="0"/>
        <w:ind w:firstLine="360"/>
        <w:jc w:val="both"/>
        <w:rPr>
          <w:szCs w:val="24"/>
        </w:rPr>
      </w:pPr>
      <w:r w:rsidRPr="009B26A8">
        <w:rPr>
          <w:szCs w:val="24"/>
        </w:rPr>
        <w:t xml:space="preserve">142. Про затвердження проекту із землеустрою щодо відведення земельної ділянки для будівництва та обслуговування житлового будинку, господарських будівель та споруд в с. </w:t>
      </w:r>
      <w:r w:rsidRPr="009B26A8">
        <w:rPr>
          <w:szCs w:val="24"/>
        </w:rPr>
        <w:lastRenderedPageBreak/>
        <w:t>Ситихів, вул. Ситихівська, 160, площею 0,1000га, кадастровий №4622710200:08:000:0080, гр. Сторожишин Павлу Федоровичу</w:t>
      </w:r>
    </w:p>
    <w:p w:rsidR="00976C87" w:rsidRPr="009B26A8" w:rsidRDefault="00976C87" w:rsidP="00976C87">
      <w:pPr>
        <w:widowControl w:val="0"/>
        <w:ind w:firstLine="360"/>
        <w:jc w:val="both"/>
        <w:rPr>
          <w:szCs w:val="24"/>
        </w:rPr>
      </w:pPr>
      <w:r w:rsidRPr="009B26A8">
        <w:rPr>
          <w:szCs w:val="24"/>
        </w:rPr>
        <w:t>143. Про затвердження проекту із землеустрою щодо відведення земельної ділянки для будівництва та обслуговування житлового будинку, господарських будівель та споруд в с.Ситихів, вул. Ситихівська, 161, площею 0,1000га, кадастровий №4622710200:08:000:0123, гр. Сидор Михайлу Романовичу</w:t>
      </w:r>
    </w:p>
    <w:p w:rsidR="00976C87" w:rsidRPr="009B26A8" w:rsidRDefault="00976C87" w:rsidP="00976C87">
      <w:pPr>
        <w:widowControl w:val="0"/>
        <w:ind w:firstLine="360"/>
        <w:jc w:val="both"/>
        <w:rPr>
          <w:szCs w:val="24"/>
        </w:rPr>
      </w:pPr>
      <w:r w:rsidRPr="009B26A8">
        <w:rPr>
          <w:szCs w:val="24"/>
        </w:rPr>
        <w:t>144 Про затвердження проекту із землеустрою щодо відведення земельної ділянки для будівництва та обслуговування житлового будинку, господарських будівель та споруд в с.Ситихів, вул. Ситихівська, 162, площею 0,1000га, кадастровий №4622710200:08:000:0081, гр. Андріяшин  Ользі Михайлівні</w:t>
      </w:r>
    </w:p>
    <w:p w:rsidR="00976C87" w:rsidRPr="009B26A8" w:rsidRDefault="00976C87" w:rsidP="00976C87">
      <w:pPr>
        <w:widowControl w:val="0"/>
        <w:ind w:firstLine="360"/>
        <w:jc w:val="both"/>
        <w:rPr>
          <w:szCs w:val="24"/>
        </w:rPr>
      </w:pPr>
      <w:r w:rsidRPr="009B26A8">
        <w:rPr>
          <w:szCs w:val="24"/>
        </w:rPr>
        <w:t xml:space="preserve">145. Про затвердження проекту із землеустрою щодо відведення земельної ділянки для будівництва та обслуговування житлового будинку, господарських будівель та споруд в с.Ситихів, вул.Ситихівська, 163, площею 0,1000га, кадастровий №4622710200:08:000:0113, гр. Пивовар Володимиру Івановичу </w:t>
      </w:r>
    </w:p>
    <w:p w:rsidR="00976C87" w:rsidRPr="009B26A8" w:rsidRDefault="00976C87" w:rsidP="00976C87">
      <w:pPr>
        <w:widowControl w:val="0"/>
        <w:ind w:firstLine="360"/>
        <w:jc w:val="both"/>
        <w:rPr>
          <w:szCs w:val="24"/>
        </w:rPr>
      </w:pPr>
      <w:r w:rsidRPr="009B26A8">
        <w:rPr>
          <w:szCs w:val="24"/>
        </w:rPr>
        <w:t>146. Про затвердження проекту із землеустрою щодо відведення земельної ділянки для будівництва та обслуговування житлового будинку, господарських будівель та споруд в с.Ситихів, вул. Ситихівська, 164, площею 0,1000га, кадастровий №4622710200:08:000:0111, гр. Кісіль Василю Михайловичу</w:t>
      </w:r>
    </w:p>
    <w:p w:rsidR="00976C87" w:rsidRPr="009B26A8" w:rsidRDefault="00976C87" w:rsidP="00976C87">
      <w:pPr>
        <w:widowControl w:val="0"/>
        <w:ind w:firstLine="360"/>
        <w:jc w:val="both"/>
        <w:rPr>
          <w:szCs w:val="24"/>
        </w:rPr>
      </w:pPr>
      <w:r w:rsidRPr="009B26A8">
        <w:rPr>
          <w:szCs w:val="24"/>
        </w:rPr>
        <w:t>147. Про затвердження проекту із землеустрою щодо відведення земельної ділянки для будівництва та обслуговування житлового будинку, господарських будівель та споруд в с.Ситихів, вул.Ситихівська, 166, площею 0,1000га, кадастровий №4622710200:08:000:0135, гр. Ліскевич Надії Богданівні</w:t>
      </w:r>
    </w:p>
    <w:p w:rsidR="00976C87" w:rsidRPr="009B26A8" w:rsidRDefault="00976C87" w:rsidP="00976C87">
      <w:pPr>
        <w:widowControl w:val="0"/>
        <w:ind w:firstLine="360"/>
        <w:jc w:val="both"/>
        <w:rPr>
          <w:szCs w:val="24"/>
        </w:rPr>
      </w:pPr>
      <w:r w:rsidRPr="009B26A8">
        <w:rPr>
          <w:szCs w:val="24"/>
        </w:rPr>
        <w:t>148. Про затвердження проекту із землеустрою щодо відведення земельної ділянки для будівництва та обслуговування житлового будинку, господарських будівель та споруд в с.Ситихів, вул.Ситихівська, 168, площею 0,1000га, кадастровий №4622710200:08:000:0140, гр. Козловському Юрію Михайловичу</w:t>
      </w:r>
    </w:p>
    <w:p w:rsidR="00976C87" w:rsidRPr="009B26A8" w:rsidRDefault="00976C87" w:rsidP="00976C87">
      <w:pPr>
        <w:widowControl w:val="0"/>
        <w:ind w:firstLine="360"/>
        <w:jc w:val="both"/>
        <w:rPr>
          <w:szCs w:val="24"/>
        </w:rPr>
      </w:pPr>
      <w:r w:rsidRPr="009B26A8">
        <w:rPr>
          <w:szCs w:val="24"/>
        </w:rPr>
        <w:t>149. Про затвердження проекту із землеустрою щодо відведення земельної ділянки для будівництва та обслуговування житлового будинку, господарських будівель та споруд в с.Ситихів, вул.Ситихівська, 170, площею 0,1000га, кадастровий №4622710200:08:000:0121, гр. Ярощук Соломії Володимирівні</w:t>
      </w:r>
    </w:p>
    <w:p w:rsidR="00976C87" w:rsidRPr="009B26A8" w:rsidRDefault="00976C87" w:rsidP="00976C87">
      <w:pPr>
        <w:widowControl w:val="0"/>
        <w:ind w:firstLine="360"/>
        <w:jc w:val="both"/>
        <w:rPr>
          <w:szCs w:val="24"/>
        </w:rPr>
      </w:pPr>
      <w:r w:rsidRPr="009B26A8">
        <w:rPr>
          <w:szCs w:val="24"/>
        </w:rPr>
        <w:t>150. Про затвердження проекту із землеустрою щодо відведення земельної ділянки для будівництва та обслуговування житлового будинку, господарських будівель та споруд в с.Ситихів, вул. Ситихівська, 172, площею 0,1000га, кадастровий №4622710200:08:000:0120, гр. Топольському Зеновію Ярославовичу</w:t>
      </w:r>
    </w:p>
    <w:p w:rsidR="00976C87" w:rsidRPr="009B26A8" w:rsidRDefault="00976C87" w:rsidP="00976C87">
      <w:pPr>
        <w:widowControl w:val="0"/>
        <w:ind w:firstLine="360"/>
        <w:jc w:val="both"/>
        <w:rPr>
          <w:szCs w:val="24"/>
        </w:rPr>
      </w:pPr>
      <w:r w:rsidRPr="009B26A8">
        <w:rPr>
          <w:szCs w:val="24"/>
        </w:rPr>
        <w:t>151. Про затвердження проекту із землеустрою щодо відведення земельної ділянки для будівництва та обслуговування житлового будинку, господарських будівель та споруд в с.Ситихів, вул. Ситихівська, 178,  площею 0,1000га, кадастровий №4622710200:08:000:0144, гр. Левус Ользі Євгеніївні</w:t>
      </w:r>
    </w:p>
    <w:p w:rsidR="00976C87" w:rsidRPr="009B26A8" w:rsidRDefault="00976C87" w:rsidP="00976C87">
      <w:pPr>
        <w:widowControl w:val="0"/>
        <w:ind w:firstLine="360"/>
        <w:jc w:val="both"/>
        <w:rPr>
          <w:szCs w:val="24"/>
        </w:rPr>
      </w:pPr>
      <w:r w:rsidRPr="009B26A8">
        <w:rPr>
          <w:szCs w:val="24"/>
        </w:rPr>
        <w:t>152. Про затвердження проекту із землеустрою щодо відведення земельної ділянки для будівництва та обслуговування житлового будинку, господарських будівель та споруд в с.Ситихів, вул. Ситихівська, 135,  площею 0, _га, кадастровий №4622710200:08:000:_, гр. Чорнію Оресту Андрійовичу</w:t>
      </w:r>
    </w:p>
    <w:p w:rsidR="00976C87" w:rsidRPr="009B26A8" w:rsidRDefault="00976C87" w:rsidP="00976C87">
      <w:pPr>
        <w:widowControl w:val="0"/>
        <w:ind w:firstLine="360"/>
        <w:jc w:val="both"/>
        <w:rPr>
          <w:szCs w:val="24"/>
        </w:rPr>
      </w:pPr>
      <w:r w:rsidRPr="009B26A8">
        <w:rPr>
          <w:szCs w:val="24"/>
        </w:rPr>
        <w:t>153. Про затвердження проекту із землеустрою щодо відведення земельної ділянки для будівництва та обслуговування житлового будинку, господарських будівель та споруд в с.Ситихів, вул.Ситихівська, 183, площею 0,0799га, кадастровий №4622710200:08:000:0159, гр. Штангрет Богдану Богдановичу</w:t>
      </w:r>
    </w:p>
    <w:p w:rsidR="00976C87" w:rsidRPr="009B26A8" w:rsidRDefault="00976C87" w:rsidP="00976C87">
      <w:pPr>
        <w:widowControl w:val="0"/>
        <w:ind w:firstLine="360"/>
        <w:jc w:val="both"/>
        <w:rPr>
          <w:szCs w:val="24"/>
        </w:rPr>
      </w:pPr>
      <w:r w:rsidRPr="009B26A8">
        <w:rPr>
          <w:szCs w:val="24"/>
        </w:rPr>
        <w:t>154. Про затвердження проекту із землеустрою щодо відведення земельної ділянки для будівництва та обслуговування житлового будинку, господарських будівель та споруд в с.Ситихів, вул. Ситихівська, 186, площею 0,1000га, кадастровий №4622710200:08:000:0149, гр. Крочак Марії Володимирівні</w:t>
      </w:r>
    </w:p>
    <w:p w:rsidR="00976C87" w:rsidRPr="009B26A8" w:rsidRDefault="00976C87" w:rsidP="00976C87">
      <w:pPr>
        <w:widowControl w:val="0"/>
        <w:ind w:firstLine="360"/>
        <w:jc w:val="both"/>
        <w:rPr>
          <w:szCs w:val="24"/>
        </w:rPr>
      </w:pPr>
      <w:r w:rsidRPr="009B26A8">
        <w:rPr>
          <w:szCs w:val="24"/>
        </w:rPr>
        <w:t xml:space="preserve">155. Про затвердження проекту із землеустрою щодо відведення земельної ділянки для будівництва та обслуговування житлового будинку, господарських будівель та споруд в </w:t>
      </w:r>
      <w:r w:rsidRPr="009B26A8">
        <w:rPr>
          <w:szCs w:val="24"/>
        </w:rPr>
        <w:lastRenderedPageBreak/>
        <w:t>с.Ситихів, вул.Ситихівська, 188, площею 0,1000га, кадастровий №4622710200:08:000:0065, гр. Сусол Катерині Григорівні</w:t>
      </w:r>
    </w:p>
    <w:p w:rsidR="00976C87" w:rsidRPr="009B26A8" w:rsidRDefault="00976C87" w:rsidP="00976C87">
      <w:pPr>
        <w:widowControl w:val="0"/>
        <w:ind w:firstLine="360"/>
        <w:jc w:val="both"/>
        <w:rPr>
          <w:szCs w:val="24"/>
        </w:rPr>
      </w:pPr>
      <w:r w:rsidRPr="009B26A8">
        <w:rPr>
          <w:szCs w:val="24"/>
        </w:rPr>
        <w:t>156. Про затвердження проекту із землеустрою щодо відведення земельної ділянки для будівництва та обслуговування житлового будинку, господарських будівель та споруд в с.Ситихів, вул.Ситихівська, 186, площею 0,1000га, кадастровий №4622710200:08:000:0082, гр. Білому Зіновію Зіновійовичу</w:t>
      </w:r>
    </w:p>
    <w:p w:rsidR="00976C87" w:rsidRPr="009B26A8" w:rsidRDefault="00976C87" w:rsidP="00976C87">
      <w:pPr>
        <w:widowControl w:val="0"/>
        <w:ind w:firstLine="360"/>
        <w:jc w:val="both"/>
        <w:rPr>
          <w:szCs w:val="24"/>
        </w:rPr>
      </w:pPr>
      <w:r w:rsidRPr="009B26A8">
        <w:rPr>
          <w:szCs w:val="24"/>
        </w:rPr>
        <w:t>157. Про затвердження проекту із землеустрою щодо відведення земельної ділянки для будівництва та обслуговування житлового будинку, господарських будівель та споруд в с.Ситихів, вул.Ситихівська, 198, площею 0,1000га, кадастровий №4622710200:08:000:0093, гр. Олиськів Петру Івановичу</w:t>
      </w:r>
    </w:p>
    <w:p w:rsidR="00976C87" w:rsidRPr="009B26A8" w:rsidRDefault="00976C87" w:rsidP="00976C87">
      <w:pPr>
        <w:widowControl w:val="0"/>
        <w:ind w:firstLine="360"/>
        <w:jc w:val="both"/>
        <w:rPr>
          <w:szCs w:val="24"/>
        </w:rPr>
      </w:pPr>
      <w:r w:rsidRPr="009B26A8">
        <w:rPr>
          <w:szCs w:val="24"/>
        </w:rPr>
        <w:t xml:space="preserve">    158. Про затвердження проекту із землеустрою щодо відведення земельної ділянки для будівництва та обслуговування житлового будинку, господарських будівель та споруд в с.Ситихів, вул. Шевченка Т., 3, площею 0,1500га, кадастровий №4622710200:05:002:0087, гр. Жук Михайлу Ярославовичу</w:t>
      </w:r>
    </w:p>
    <w:p w:rsidR="00976C87" w:rsidRPr="009B26A8" w:rsidRDefault="00976C87" w:rsidP="00976C87">
      <w:pPr>
        <w:widowControl w:val="0"/>
        <w:ind w:firstLine="360"/>
        <w:jc w:val="both"/>
        <w:rPr>
          <w:szCs w:val="24"/>
        </w:rPr>
      </w:pPr>
      <w:r w:rsidRPr="009B26A8">
        <w:rPr>
          <w:szCs w:val="24"/>
        </w:rPr>
        <w:t>159. Про затвердження проекту із землеустрою щодо відведення земельної ділянки для будівництва та обслуговування житлового будинку, господарських будівель та споруд в с.Ситихів, вул. Шевченка Т., 5, площею 0,1000га, кадастровий №4622710200:05:002:0084, гр. Дитиняк Вірі Миколаївні</w:t>
      </w:r>
    </w:p>
    <w:p w:rsidR="00976C87" w:rsidRPr="009B26A8" w:rsidRDefault="00976C87" w:rsidP="00976C87">
      <w:pPr>
        <w:widowControl w:val="0"/>
        <w:ind w:firstLine="360"/>
        <w:jc w:val="both"/>
        <w:rPr>
          <w:szCs w:val="24"/>
        </w:rPr>
      </w:pPr>
      <w:r w:rsidRPr="009B26A8">
        <w:rPr>
          <w:szCs w:val="24"/>
        </w:rPr>
        <w:t>160. Про затвердження проекту із землеустрою щодо відведення земельної ділянки для будівництва та обслуговування житлового будинку, господарських будівель та споруд в с.Ситихів, вул.Шевченка Т., 11, площею 0,1000га, кадастровий №4622710200:05:002:0103, гр. Біляковській Ользі Володимирівні</w:t>
      </w:r>
    </w:p>
    <w:p w:rsidR="00976C87" w:rsidRPr="009B26A8" w:rsidRDefault="00976C87" w:rsidP="00976C87">
      <w:pPr>
        <w:widowControl w:val="0"/>
        <w:ind w:firstLine="360"/>
        <w:jc w:val="both"/>
        <w:rPr>
          <w:szCs w:val="24"/>
        </w:rPr>
      </w:pPr>
      <w:r w:rsidRPr="009B26A8">
        <w:rPr>
          <w:szCs w:val="24"/>
        </w:rPr>
        <w:t>161. Про затвердження проекту із землеустрою щодо відведення земельної ділянки для будівництва та обслуговування житлового будинку, господарських будівель та споруд в с.Ситихів, вул.Шевченка Т, 30, площею 0,1000га, кадастровий №4622710200:08:000:0108, гр. Мороз Степану Івановичу</w:t>
      </w:r>
    </w:p>
    <w:p w:rsidR="00976C87" w:rsidRPr="009B26A8" w:rsidRDefault="00976C87" w:rsidP="00976C87">
      <w:pPr>
        <w:widowControl w:val="0"/>
        <w:ind w:firstLine="360"/>
        <w:jc w:val="both"/>
        <w:rPr>
          <w:szCs w:val="24"/>
        </w:rPr>
      </w:pPr>
      <w:r w:rsidRPr="009B26A8">
        <w:rPr>
          <w:szCs w:val="24"/>
        </w:rPr>
        <w:t>162. Про затвердження проекту із землеустрою щодо відведення земельної ділянки для будівництва та обслуговування житлового будинку, господарських будівель та споруд в с.Ситихів, вул. Шевченка Т., 33, площею 0,0993га, кадастровий №4622710200:08:000:0101, гр. Кунинець Федіру Стефановичу</w:t>
      </w:r>
    </w:p>
    <w:p w:rsidR="00976C87" w:rsidRPr="009B26A8" w:rsidRDefault="00976C87" w:rsidP="00976C87">
      <w:pPr>
        <w:widowControl w:val="0"/>
        <w:ind w:firstLine="360"/>
        <w:jc w:val="both"/>
        <w:rPr>
          <w:szCs w:val="24"/>
        </w:rPr>
      </w:pPr>
      <w:r w:rsidRPr="009B26A8">
        <w:rPr>
          <w:szCs w:val="24"/>
        </w:rPr>
        <w:t>163. Про затвердження проекту із землеустрою щодо відведення земельної ділянки для будівництва та обслуговування житлового будинку, господарських будівель та споруд в с.Ситихів, вул. Шевченка Т., 34, площею 0,1000га, кадастровий №4622710200:08:000:0107, гр. Добрянській Ганні Миколаївні</w:t>
      </w:r>
    </w:p>
    <w:p w:rsidR="00976C87" w:rsidRPr="009B26A8" w:rsidRDefault="00976C87" w:rsidP="00976C87">
      <w:pPr>
        <w:widowControl w:val="0"/>
        <w:ind w:firstLine="360"/>
        <w:jc w:val="both"/>
        <w:rPr>
          <w:szCs w:val="24"/>
        </w:rPr>
      </w:pPr>
      <w:r w:rsidRPr="009B26A8">
        <w:rPr>
          <w:szCs w:val="24"/>
        </w:rPr>
        <w:t>164. Про затвердження проекту із землеустрою щодо відведення земельної ділянки для будівництва та обслуговування житлового будинку, господарських будівель та споруд в с.Ситихів, вул. Шевченка Т., 35, площею 0,0993га, кадастровий №4622710200:08:000:0099, гр. Калагурському Володимиру Богдановичу</w:t>
      </w:r>
    </w:p>
    <w:p w:rsidR="00976C87" w:rsidRPr="009B26A8" w:rsidRDefault="00976C87" w:rsidP="00976C87">
      <w:pPr>
        <w:widowControl w:val="0"/>
        <w:ind w:firstLine="360"/>
        <w:jc w:val="both"/>
        <w:rPr>
          <w:szCs w:val="24"/>
        </w:rPr>
      </w:pPr>
      <w:r w:rsidRPr="009B26A8">
        <w:rPr>
          <w:szCs w:val="24"/>
        </w:rPr>
        <w:t>165. Про затвердження проекту із землеустрою щодо відведення земельної ділянки для будівництва та обслуговування житлового будинку, господарських будівель та споруд в с.Ситихів, вул.Шевченка Т., 37, площею 0,0993га, кадастровий №4622710200:08:000:0025, гр. Придатко Лесі Константинівні</w:t>
      </w:r>
    </w:p>
    <w:p w:rsidR="00976C87" w:rsidRPr="009B26A8" w:rsidRDefault="00976C87" w:rsidP="00976C87">
      <w:pPr>
        <w:widowControl w:val="0"/>
        <w:ind w:firstLine="360"/>
        <w:jc w:val="both"/>
        <w:rPr>
          <w:szCs w:val="24"/>
        </w:rPr>
      </w:pPr>
      <w:r w:rsidRPr="009B26A8">
        <w:rPr>
          <w:szCs w:val="24"/>
        </w:rPr>
        <w:t>166. Про затвердження проекту із землеустрою щодо відведення земельної ділянки для будівництва та обслуговування житлового будинку, господарських будівель та споруд в с.Ситихів, вул.Шевченка Т.,43, площею 0,0993га, кадастровий №4622710200:08:000:0102, гр. Завалій Володимиру Ігоровичу</w:t>
      </w:r>
    </w:p>
    <w:p w:rsidR="00976C87" w:rsidRPr="009B26A8" w:rsidRDefault="00976C87" w:rsidP="00976C87">
      <w:pPr>
        <w:widowControl w:val="0"/>
        <w:ind w:firstLine="360"/>
        <w:jc w:val="both"/>
        <w:rPr>
          <w:szCs w:val="24"/>
        </w:rPr>
      </w:pPr>
      <w:r w:rsidRPr="009B26A8">
        <w:rPr>
          <w:szCs w:val="24"/>
        </w:rPr>
        <w:t>167. Про затвердження проекту із землеустрою щодо відведення земельної ділянки для будівництва та обслуговування житлового будинку, господарських будівель та споруд в с.Ситихів, вул.Шевченка Т., 48, площею 0,0800га, кадастровий №4622710200:08:000:0145, гр. Бурихін Валерію Олександровичу</w:t>
      </w:r>
    </w:p>
    <w:p w:rsidR="00976C87" w:rsidRPr="009B26A8" w:rsidRDefault="00976C87" w:rsidP="00976C87">
      <w:pPr>
        <w:widowControl w:val="0"/>
        <w:ind w:firstLine="360"/>
        <w:jc w:val="both"/>
        <w:rPr>
          <w:szCs w:val="24"/>
        </w:rPr>
      </w:pPr>
      <w:r w:rsidRPr="009B26A8">
        <w:rPr>
          <w:szCs w:val="24"/>
        </w:rPr>
        <w:t xml:space="preserve">168. Про затвердження проекту із землеустрою щодо відведення земельної ділянки для будівництва та обслуговування житлового будинку, господарських будівель та споруд в </w:t>
      </w:r>
      <w:r w:rsidRPr="009B26A8">
        <w:rPr>
          <w:szCs w:val="24"/>
        </w:rPr>
        <w:lastRenderedPageBreak/>
        <w:t>с.Ситихів, вул. Шевченка Т., 49, площею 0,0993га, кадастровий №4622710200:08:000:0014, гр. Полянському Ігорю Остаповичу</w:t>
      </w:r>
    </w:p>
    <w:p w:rsidR="00976C87" w:rsidRPr="009B26A8" w:rsidRDefault="00976C87" w:rsidP="00976C87">
      <w:pPr>
        <w:widowControl w:val="0"/>
        <w:ind w:firstLine="360"/>
        <w:jc w:val="both"/>
        <w:rPr>
          <w:szCs w:val="24"/>
        </w:rPr>
      </w:pPr>
      <w:r w:rsidRPr="009B26A8">
        <w:rPr>
          <w:szCs w:val="24"/>
        </w:rPr>
        <w:t>169. Про затвердження проекту із землеустрою щодо відведення земельної ділянки для будівництва та обслуговування житлового будинку, господарських будівель та споруд в с.Ситихів, вул.Шевченка, Т., 50, площею 0,0800га, кадастровий №4622710200:08:000:0076, Сумка Любомиру Васильовичу</w:t>
      </w:r>
    </w:p>
    <w:p w:rsidR="00976C87" w:rsidRPr="009B26A8" w:rsidRDefault="00976C87" w:rsidP="00976C87">
      <w:pPr>
        <w:widowControl w:val="0"/>
        <w:ind w:firstLine="360"/>
        <w:jc w:val="both"/>
        <w:rPr>
          <w:szCs w:val="24"/>
        </w:rPr>
      </w:pPr>
      <w:r w:rsidRPr="009B26A8">
        <w:rPr>
          <w:szCs w:val="24"/>
        </w:rPr>
        <w:t>170. Про затвердження проекту із землеустрою щодо відведення земельної ділянки для будівництва та обслуговування житлового будинку, господарських будівель та споруд в с.Ситихів, вул. Шевченка Т., 53, площею 0,0993га, кадастровий №4622710200:08:000:0126, гр. Виговському Володимиру Олександровичу</w:t>
      </w:r>
    </w:p>
    <w:p w:rsidR="00976C87" w:rsidRPr="009B26A8" w:rsidRDefault="00976C87" w:rsidP="00976C87">
      <w:pPr>
        <w:widowControl w:val="0"/>
        <w:ind w:firstLine="360"/>
        <w:jc w:val="both"/>
        <w:rPr>
          <w:szCs w:val="24"/>
        </w:rPr>
      </w:pPr>
      <w:r w:rsidRPr="009B26A8">
        <w:rPr>
          <w:szCs w:val="24"/>
        </w:rPr>
        <w:t>171. Про затвердження проекту із землеустрою щодо відведення земельної ділянки для будівництва та обслуговування житлового будинку, господарських будівель та споруд в с.Ситихів, вул.Шевченка Т., 57, площею 0,0993га, кадастровий №4622710200:08:000:0129, гр. Горбань Василю Богдановичу</w:t>
      </w:r>
    </w:p>
    <w:p w:rsidR="00976C87" w:rsidRPr="009B26A8" w:rsidRDefault="00976C87" w:rsidP="00976C87">
      <w:pPr>
        <w:widowControl w:val="0"/>
        <w:ind w:firstLine="360"/>
        <w:jc w:val="both"/>
        <w:rPr>
          <w:szCs w:val="24"/>
        </w:rPr>
      </w:pPr>
      <w:r w:rsidRPr="009B26A8">
        <w:rPr>
          <w:szCs w:val="24"/>
        </w:rPr>
        <w:t>172. Про затвердження проекту із землеустрою щодо відведення земельної ділянки для будівництва та обслуговування житлового будинку, господарських будівель та споруд в с.Ситихів, вул.Шевченка Т., 65, площею 0,0993га, кадастровий №4622710200:08:000:0071, гр. Мацелюх Ірині Павлівні</w:t>
      </w:r>
    </w:p>
    <w:p w:rsidR="00976C87" w:rsidRPr="009B26A8" w:rsidRDefault="00976C87" w:rsidP="00976C87">
      <w:pPr>
        <w:tabs>
          <w:tab w:val="left" w:pos="3720"/>
        </w:tabs>
        <w:ind w:firstLine="360"/>
        <w:jc w:val="both"/>
        <w:rPr>
          <w:szCs w:val="24"/>
        </w:rPr>
      </w:pPr>
      <w:r w:rsidRPr="009B26A8">
        <w:rPr>
          <w:szCs w:val="24"/>
        </w:rPr>
        <w:t xml:space="preserve">   173.     Про затвердження проекту із землеустрою щодо відведення земельної ділянки для будівництва та обслуговування житлового будинку, господарських будівель та споруд в с.Ситихів, вул. Шевченка Т., 71, площею 0,0993га, кадастровий №4622710200:08:000:0160, гр. Михайлецькій Зінаїді Костянтинівні</w:t>
      </w:r>
    </w:p>
    <w:p w:rsidR="00976C87" w:rsidRPr="009B26A8" w:rsidRDefault="00976C87" w:rsidP="00976C87">
      <w:pPr>
        <w:widowControl w:val="0"/>
        <w:ind w:firstLine="360"/>
        <w:jc w:val="both"/>
        <w:rPr>
          <w:szCs w:val="24"/>
        </w:rPr>
      </w:pPr>
      <w:r w:rsidRPr="009B26A8">
        <w:rPr>
          <w:szCs w:val="24"/>
        </w:rPr>
        <w:t>174. Про затвердження проекту із землеустрою щодо відведення земельної ділянки для будівництва та обслуговування житлового будинку, господарських будівель та споруд в с.Ситихів, вул.Шевченка Т., 75, площею 0,0993га, кадастровий №4622710200:08:000:0105, гр. Звір Марії Іванівні</w:t>
      </w:r>
    </w:p>
    <w:p w:rsidR="00976C87" w:rsidRPr="009B26A8" w:rsidRDefault="00976C87" w:rsidP="00976C87">
      <w:pPr>
        <w:tabs>
          <w:tab w:val="left" w:pos="3720"/>
        </w:tabs>
        <w:ind w:firstLine="360"/>
        <w:jc w:val="both"/>
        <w:rPr>
          <w:szCs w:val="24"/>
        </w:rPr>
      </w:pPr>
      <w:r w:rsidRPr="009B26A8">
        <w:rPr>
          <w:szCs w:val="24"/>
        </w:rPr>
        <w:t>175. Про затвердження проекту із землеустрою щодо відведення земельної ділянки для будівництва та обслуговування житлового будинку, господарських будівель та споруд в с.Малі Підліски, вул. Січових Стрільців, 9, площею 0,0800га, кадастровий №4622710200:10:000:0199, гр. Киричук Юрію Олексійовичу</w:t>
      </w:r>
    </w:p>
    <w:p w:rsidR="00976C87" w:rsidRPr="009B26A8" w:rsidRDefault="00976C87" w:rsidP="00976C87">
      <w:pPr>
        <w:widowControl w:val="0"/>
        <w:ind w:firstLine="360"/>
        <w:jc w:val="both"/>
        <w:rPr>
          <w:szCs w:val="24"/>
        </w:rPr>
      </w:pPr>
      <w:r w:rsidRPr="009B26A8">
        <w:rPr>
          <w:szCs w:val="24"/>
        </w:rPr>
        <w:t xml:space="preserve">176. Про проведення інвентаризації земель щодо можливого використання під городництво в межах населеного пункту Дублянської міської ради.      </w:t>
      </w:r>
    </w:p>
    <w:p w:rsidR="00976C87" w:rsidRPr="009B26A8" w:rsidRDefault="00976C87" w:rsidP="00976C87">
      <w:pPr>
        <w:ind w:firstLine="360"/>
        <w:jc w:val="both"/>
        <w:rPr>
          <w:szCs w:val="24"/>
        </w:rPr>
      </w:pPr>
      <w:r w:rsidRPr="009B26A8">
        <w:rPr>
          <w:szCs w:val="24"/>
        </w:rPr>
        <w:t xml:space="preserve">      177.  Про затвердження схеми земельних ділянок в урочищі «На торфах» наданих   громадянам для ведення особистого селянського господарства</w:t>
      </w:r>
    </w:p>
    <w:p w:rsidR="00976C87" w:rsidRPr="009B26A8" w:rsidRDefault="00976C87" w:rsidP="00976C87">
      <w:pPr>
        <w:ind w:firstLine="360"/>
        <w:jc w:val="both"/>
        <w:rPr>
          <w:szCs w:val="24"/>
        </w:rPr>
      </w:pPr>
      <w:r w:rsidRPr="009B26A8">
        <w:rPr>
          <w:szCs w:val="24"/>
        </w:rPr>
        <w:t xml:space="preserve">      178.  Про затвердження бланку договору тимчасового користування земельними ділянками для ведення особистого селянського господарства чи городництва на території Дублянської міської ради та затвердження плати за тимчасове користування землею</w:t>
      </w:r>
    </w:p>
    <w:p w:rsidR="00976C87" w:rsidRPr="009B26A8" w:rsidRDefault="00976C87" w:rsidP="00976C87">
      <w:pPr>
        <w:widowControl w:val="0"/>
        <w:ind w:firstLine="360"/>
        <w:jc w:val="both"/>
        <w:rPr>
          <w:szCs w:val="24"/>
        </w:rPr>
      </w:pPr>
      <w:r w:rsidRPr="009B26A8">
        <w:rPr>
          <w:szCs w:val="24"/>
        </w:rPr>
        <w:t xml:space="preserve">      179. Про затвердження робочого проекту «Капітальний ремонт дорожнього покриття по вул. Шептицького (від буд №54 до вул. Незалежності) в м. Дубляни Жовківського району, Львівської області» в сумі 425,363 тис. грн.</w:t>
      </w:r>
    </w:p>
    <w:p w:rsidR="00976C87" w:rsidRPr="009B26A8" w:rsidRDefault="00976C87" w:rsidP="00976C87">
      <w:pPr>
        <w:widowControl w:val="0"/>
        <w:ind w:firstLine="360"/>
        <w:jc w:val="both"/>
        <w:rPr>
          <w:szCs w:val="24"/>
        </w:rPr>
      </w:pPr>
      <w:r w:rsidRPr="009B26A8">
        <w:rPr>
          <w:szCs w:val="24"/>
        </w:rPr>
        <w:t>180. Про затвердження проектно-кошторисної документації на капітальний ремонт тротуару по вул. І. Франка в м. Дубляни Жовківського району Львівської області в сумі 243 480,48 грн.</w:t>
      </w:r>
    </w:p>
    <w:p w:rsidR="00976C87" w:rsidRPr="009B26A8" w:rsidRDefault="00976C87" w:rsidP="00976C87">
      <w:pPr>
        <w:ind w:firstLine="360"/>
        <w:rPr>
          <w:szCs w:val="24"/>
        </w:rPr>
      </w:pPr>
      <w:r w:rsidRPr="009B26A8">
        <w:rPr>
          <w:szCs w:val="24"/>
        </w:rPr>
        <w:t xml:space="preserve">    181. Про присвоєння назв вулицям міста Дубляни</w:t>
      </w:r>
      <w:r w:rsidRPr="009B26A8">
        <w:rPr>
          <w:bCs/>
          <w:szCs w:val="24"/>
        </w:rPr>
        <w:t xml:space="preserve"> </w:t>
      </w:r>
      <w:r w:rsidRPr="009B26A8">
        <w:rPr>
          <w:szCs w:val="24"/>
        </w:rPr>
        <w:t>які знаходяться на території нового житлового кварталу в районі</w:t>
      </w:r>
      <w:r w:rsidRPr="009B26A8">
        <w:rPr>
          <w:bCs/>
          <w:szCs w:val="24"/>
        </w:rPr>
        <w:t xml:space="preserve"> вул.Сонячна</w:t>
      </w:r>
    </w:p>
    <w:p w:rsidR="00976C87" w:rsidRPr="009B26A8" w:rsidRDefault="00976C87" w:rsidP="00976C87">
      <w:pPr>
        <w:ind w:firstLine="360"/>
        <w:jc w:val="both"/>
        <w:rPr>
          <w:szCs w:val="24"/>
        </w:rPr>
      </w:pPr>
      <w:r w:rsidRPr="009B26A8">
        <w:rPr>
          <w:szCs w:val="24"/>
        </w:rPr>
        <w:t xml:space="preserve">    182. Про затвердження зведеного кошторису на «Капітальний ремонт    покрівлі даху над житловими квартирами у житловому будинку по вул. Львівська, 4 в м.Дубляни, Жовківського району, Львівської області» в сумі 50,912 тис. грн.</w:t>
      </w:r>
    </w:p>
    <w:p w:rsidR="00976C87" w:rsidRPr="009B26A8" w:rsidRDefault="00976C87" w:rsidP="00976C87">
      <w:pPr>
        <w:pStyle w:val="a9"/>
        <w:widowControl w:val="0"/>
        <w:ind w:firstLine="360"/>
        <w:jc w:val="both"/>
        <w:rPr>
          <w:b w:val="0"/>
          <w:sz w:val="24"/>
          <w:szCs w:val="24"/>
        </w:rPr>
      </w:pPr>
      <w:r w:rsidRPr="009B26A8">
        <w:rPr>
          <w:b w:val="0"/>
          <w:sz w:val="24"/>
          <w:szCs w:val="24"/>
        </w:rPr>
        <w:t>183. Про затвердження зведеного кошторису на «Капітальний ремонт покрівлі даху над житловими квартирами у житловому будинку по вул. Шевченка, 23 в м. Дубляни, Жовківського району, Львівської області» в сумі 49,083 тис. грн.</w:t>
      </w:r>
    </w:p>
    <w:p w:rsidR="00976C87" w:rsidRPr="009B26A8" w:rsidRDefault="00976C87" w:rsidP="00976C87">
      <w:pPr>
        <w:pStyle w:val="a9"/>
        <w:widowControl w:val="0"/>
        <w:ind w:firstLine="360"/>
        <w:jc w:val="both"/>
        <w:rPr>
          <w:b w:val="0"/>
          <w:sz w:val="24"/>
          <w:szCs w:val="24"/>
        </w:rPr>
      </w:pPr>
      <w:r w:rsidRPr="009B26A8">
        <w:rPr>
          <w:b w:val="0"/>
          <w:sz w:val="24"/>
          <w:szCs w:val="24"/>
        </w:rPr>
        <w:t xml:space="preserve">184. Про затвердження зведеного кошторису на «Поточний ремонт водовідвідного каналу </w:t>
      </w:r>
      <w:r w:rsidRPr="009B26A8">
        <w:rPr>
          <w:b w:val="0"/>
          <w:sz w:val="24"/>
          <w:szCs w:val="24"/>
        </w:rPr>
        <w:lastRenderedPageBreak/>
        <w:t>по вул. І.Франка в м.Дубляни Жовківського району, Львівської області» в сумі 21,28412 тис. грн.</w:t>
      </w:r>
    </w:p>
    <w:p w:rsidR="00976C87" w:rsidRPr="009B26A8" w:rsidRDefault="00976C87" w:rsidP="00976C87">
      <w:pPr>
        <w:pStyle w:val="a9"/>
        <w:widowControl w:val="0"/>
        <w:ind w:firstLine="360"/>
        <w:jc w:val="both"/>
        <w:rPr>
          <w:b w:val="0"/>
          <w:sz w:val="24"/>
          <w:szCs w:val="24"/>
        </w:rPr>
      </w:pPr>
      <w:r w:rsidRPr="009B26A8">
        <w:rPr>
          <w:b w:val="0"/>
          <w:sz w:val="24"/>
          <w:szCs w:val="24"/>
        </w:rPr>
        <w:t>185. Про звернення депутатів Дублянської міської ради щодо покращення медичного обслуговування жителів Дублянської міської ради та прилеглих населених пунктів.</w:t>
      </w:r>
    </w:p>
    <w:p w:rsidR="00976C87" w:rsidRPr="009B26A8" w:rsidRDefault="00976C87" w:rsidP="00976C87">
      <w:pPr>
        <w:widowControl w:val="0"/>
        <w:ind w:firstLine="360"/>
        <w:jc w:val="both"/>
        <w:rPr>
          <w:szCs w:val="24"/>
        </w:rPr>
      </w:pPr>
      <w:r w:rsidRPr="009B26A8">
        <w:rPr>
          <w:szCs w:val="24"/>
        </w:rPr>
        <w:t>186. Про звернення депутатів Дублянської міської ради стосовно автобусного сполучення м.Дубляни з обласним центром.</w:t>
      </w:r>
    </w:p>
    <w:p w:rsidR="00976C87" w:rsidRPr="009B26A8" w:rsidRDefault="00976C87" w:rsidP="00976C87">
      <w:pPr>
        <w:widowControl w:val="0"/>
        <w:ind w:firstLine="360"/>
        <w:jc w:val="both"/>
        <w:rPr>
          <w:szCs w:val="24"/>
        </w:rPr>
      </w:pPr>
      <w:r w:rsidRPr="009B26A8">
        <w:rPr>
          <w:szCs w:val="24"/>
        </w:rPr>
        <w:t xml:space="preserve"> 187. Про затвердження  програми святкування Дня міста Дубляни</w:t>
      </w:r>
    </w:p>
    <w:p w:rsidR="00976C87" w:rsidRPr="009B26A8" w:rsidRDefault="00976C87" w:rsidP="00976C87">
      <w:pPr>
        <w:ind w:firstLine="360"/>
        <w:jc w:val="both"/>
        <w:rPr>
          <w:szCs w:val="24"/>
        </w:rPr>
      </w:pPr>
      <w:r w:rsidRPr="009B26A8">
        <w:rPr>
          <w:szCs w:val="24"/>
        </w:rPr>
        <w:t xml:space="preserve"> 188. Про затвердження проекту із землеустрою щодо відведення земельної ділянки для будівництва та обслуговування житлового будинку, господарських будівель та споруд в с.Ситихів, вул. Шевченка.Т, 46, площею 0,0800га, кадастровий №4622710200:08:000:0022, гр. Никитюк Ігорю Володимировичу</w:t>
      </w:r>
    </w:p>
    <w:p w:rsidR="00976C87" w:rsidRPr="009B26A8" w:rsidRDefault="00976C87" w:rsidP="00976C87">
      <w:pPr>
        <w:ind w:firstLine="360"/>
        <w:jc w:val="both"/>
        <w:rPr>
          <w:szCs w:val="24"/>
        </w:rPr>
      </w:pPr>
      <w:r w:rsidRPr="009B26A8">
        <w:rPr>
          <w:szCs w:val="24"/>
        </w:rPr>
        <w:t>189. Про розірвання договору оренди землі б/н від 06 травня 2014 року, укладений на оренду земельної ділянки за адресою: м.Дубляни, вул. Садова, у зв'язку із завершенням будівництва на цій ділянці та передачею будинку експлуатуючій організації ОСББ «На Садовій»</w:t>
      </w:r>
    </w:p>
    <w:p w:rsidR="00976C87" w:rsidRPr="009B26A8" w:rsidRDefault="00976C87" w:rsidP="00976C87">
      <w:pPr>
        <w:ind w:firstLine="360"/>
        <w:jc w:val="both"/>
        <w:rPr>
          <w:szCs w:val="24"/>
        </w:rPr>
      </w:pPr>
      <w:r w:rsidRPr="009B26A8">
        <w:rPr>
          <w:szCs w:val="24"/>
        </w:rPr>
        <w:t xml:space="preserve">     190. Про затвердження святкової премії голові міської ради і першому заступнику міського голови.</w:t>
      </w:r>
    </w:p>
    <w:p w:rsidR="00976C87" w:rsidRPr="009B26A8" w:rsidRDefault="00976C87" w:rsidP="00976C87">
      <w:pPr>
        <w:ind w:firstLine="360"/>
        <w:rPr>
          <w:szCs w:val="24"/>
        </w:rPr>
      </w:pPr>
      <w:r w:rsidRPr="009B26A8">
        <w:rPr>
          <w:szCs w:val="24"/>
        </w:rPr>
        <w:t xml:space="preserve">      191. Про звернення депутатів Дублянської міської ради щодо перевірки тепломереж гуртожитку на вул. Студентська, 5</w:t>
      </w:r>
    </w:p>
    <w:p w:rsidR="00976C87" w:rsidRDefault="00976C87" w:rsidP="00976C87">
      <w:pPr>
        <w:ind w:firstLine="360"/>
        <w:jc w:val="both"/>
        <w:rPr>
          <w:szCs w:val="24"/>
        </w:rPr>
      </w:pPr>
      <w:r w:rsidRPr="009B26A8">
        <w:rPr>
          <w:szCs w:val="24"/>
        </w:rPr>
        <w:t xml:space="preserve">      192.</w:t>
      </w:r>
      <w:r w:rsidRPr="009B26A8">
        <w:rPr>
          <w:b/>
          <w:szCs w:val="24"/>
        </w:rPr>
        <w:t xml:space="preserve"> </w:t>
      </w:r>
      <w:r w:rsidRPr="009B26A8">
        <w:rPr>
          <w:szCs w:val="24"/>
        </w:rPr>
        <w:t>Про виготовлення нормативної грошової оцінки земель населених пунктів: с.М.Підліски та с.Ситихів.</w:t>
      </w:r>
    </w:p>
    <w:p w:rsidR="00976C87" w:rsidRPr="009B26A8" w:rsidRDefault="00976C87" w:rsidP="00976C87">
      <w:pPr>
        <w:ind w:firstLine="360"/>
        <w:jc w:val="both"/>
        <w:rPr>
          <w:szCs w:val="24"/>
        </w:rPr>
      </w:pPr>
      <w:r>
        <w:rPr>
          <w:szCs w:val="24"/>
        </w:rPr>
        <w:t xml:space="preserve">  193. Різне.</w:t>
      </w:r>
    </w:p>
    <w:p w:rsidR="00976C87" w:rsidRPr="009B26A8" w:rsidRDefault="00976C87" w:rsidP="00976C87">
      <w:pPr>
        <w:ind w:firstLine="360"/>
        <w:jc w:val="both"/>
        <w:rPr>
          <w:szCs w:val="24"/>
        </w:rPr>
      </w:pPr>
    </w:p>
    <w:p w:rsidR="00976C87" w:rsidRPr="009B26A8" w:rsidRDefault="00976C87" w:rsidP="00976C87">
      <w:pPr>
        <w:ind w:firstLine="360"/>
        <w:jc w:val="both"/>
        <w:rPr>
          <w:szCs w:val="24"/>
        </w:rPr>
      </w:pPr>
    </w:p>
    <w:p w:rsidR="00976C87" w:rsidRPr="009B26A8" w:rsidRDefault="00976C87" w:rsidP="00976C87">
      <w:pPr>
        <w:ind w:firstLine="360"/>
        <w:jc w:val="both"/>
        <w:rPr>
          <w:szCs w:val="24"/>
        </w:rPr>
      </w:pPr>
    </w:p>
    <w:p w:rsidR="00976C87" w:rsidRPr="009B26A8" w:rsidRDefault="00976C87" w:rsidP="00976C87">
      <w:pPr>
        <w:pStyle w:val="1"/>
        <w:widowControl w:val="0"/>
        <w:ind w:firstLine="360"/>
        <w:rPr>
          <w:sz w:val="24"/>
          <w:szCs w:val="24"/>
        </w:rPr>
      </w:pPr>
    </w:p>
    <w:p w:rsidR="00976C87" w:rsidRPr="009B26A8" w:rsidRDefault="00976C87" w:rsidP="00976C87">
      <w:pPr>
        <w:ind w:firstLine="360"/>
        <w:jc w:val="center"/>
        <w:rPr>
          <w:szCs w:val="24"/>
        </w:rPr>
      </w:pPr>
      <w:r w:rsidRPr="009B26A8">
        <w:rPr>
          <w:szCs w:val="24"/>
        </w:rPr>
        <w:t>Міський голова</w:t>
      </w:r>
      <w:r w:rsidRPr="009B26A8">
        <w:rPr>
          <w:szCs w:val="24"/>
        </w:rPr>
        <w:tab/>
      </w:r>
      <w:r w:rsidRPr="009B26A8">
        <w:rPr>
          <w:szCs w:val="24"/>
        </w:rPr>
        <w:tab/>
      </w:r>
      <w:r w:rsidRPr="009B26A8">
        <w:rPr>
          <w:szCs w:val="24"/>
        </w:rPr>
        <w:tab/>
      </w:r>
      <w:r w:rsidRPr="009B26A8">
        <w:rPr>
          <w:szCs w:val="24"/>
        </w:rPr>
        <w:tab/>
        <w:t>В.Ю.Попович</w:t>
      </w:r>
    </w:p>
    <w:p w:rsidR="003D3DAC" w:rsidRPr="00C32C7D" w:rsidRDefault="003D3DAC" w:rsidP="006D0736">
      <w:pPr>
        <w:rPr>
          <w:b/>
          <w:sz w:val="28"/>
          <w:szCs w:val="28"/>
        </w:rPr>
      </w:pPr>
      <w:bookmarkStart w:id="0" w:name="_GoBack"/>
      <w:bookmarkEnd w:id="0"/>
    </w:p>
    <w:p w:rsidR="002E7407" w:rsidRPr="00C32C7D" w:rsidRDefault="002E7407" w:rsidP="006D0736">
      <w:pPr>
        <w:rPr>
          <w:sz w:val="28"/>
          <w:szCs w:val="28"/>
        </w:rPr>
      </w:pPr>
    </w:p>
    <w:p w:rsidR="002E7407" w:rsidRPr="00CB2D62" w:rsidRDefault="002E7407" w:rsidP="006D0736">
      <w:pPr>
        <w:rPr>
          <w:sz w:val="28"/>
          <w:szCs w:val="28"/>
          <w:lang w:val="en-US"/>
        </w:rPr>
      </w:pPr>
      <w:r w:rsidRPr="006F2805">
        <w:rPr>
          <w:b/>
          <w:i/>
          <w:noProof/>
          <w:sz w:val="28"/>
          <w:szCs w:val="28"/>
          <w:u w:val="single"/>
          <w:lang w:eastAsia="uk-UA"/>
        </w:rPr>
        <mc:AlternateContent>
          <mc:Choice Requires="wps">
            <w:drawing>
              <wp:anchor distT="0" distB="0" distL="114300" distR="114300" simplePos="0" relativeHeight="251659264" behindDoc="0" locked="0" layoutInCell="1" allowOverlap="1">
                <wp:simplePos x="0" y="0"/>
                <wp:positionH relativeFrom="column">
                  <wp:posOffset>594995</wp:posOffset>
                </wp:positionH>
                <wp:positionV relativeFrom="paragraph">
                  <wp:posOffset>4445</wp:posOffset>
                </wp:positionV>
                <wp:extent cx="2918460" cy="655320"/>
                <wp:effectExtent l="0" t="0" r="0" b="0"/>
                <wp:wrapNone/>
                <wp:docPr id="2" name="Прямоугольник 2"/>
                <wp:cNvGraphicFramePr/>
                <a:graphic xmlns:a="http://schemas.openxmlformats.org/drawingml/2006/main">
                  <a:graphicData uri="http://schemas.microsoft.com/office/word/2010/wordprocessingShape">
                    <wps:wsp>
                      <wps:cNvSpPr/>
                      <wps:spPr>
                        <a:xfrm>
                          <a:off x="0" y="0"/>
                          <a:ext cx="2918460" cy="655320"/>
                        </a:xfrm>
                        <a:prstGeom prst="rect">
                          <a:avLst/>
                        </a:prstGeom>
                        <a:no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cx1="http://schemas.microsoft.com/office/drawing/2015/9/8/chartex" xmlns:a14="http://schemas.microsoft.com/office/drawing/2010/main" xmlns:pic="http://schemas.openxmlformats.org/drawingml/2006/picture" xmlns:a="http://schemas.openxmlformats.org/drawingml/2006/main" xmlns="">
            <w:pict>
              <v:rect id="Прямоугольник 2" style="position:absolute;margin-left:46.85pt;margin-top:.35pt;width:229.8pt;height:51.6pt;z-index:251659264;visibility:visible;mso-wrap-style:square;mso-wrap-distance-left:9pt;mso-wrap-distance-top:0;mso-wrap-distance-right:9pt;mso-wrap-distance-bottom:0;mso-position-horizontal:absolute;mso-position-horizontal-relative:text;mso-position-vertical:absolute;mso-position-vertical-relative:text;v-text-anchor:middle" o:spid="_x0000_s1026" filled="f" stroked="f" strokeweight="1pt" w14:anchorId="1A5C7AA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"/>
            </w:pict>
          </mc:Fallback>
        </mc:AlternateContent>
      </w:r>
    </w:p>
    <w:p w:rsidR="000807BF" w:rsidRPr="008E2971" w:rsidRDefault="000807BF" w:rsidP="006D0736">
      <w:pPr>
        <w:rPr>
          <w:sz w:val="28"/>
          <w:szCs w:val="28"/>
        </w:rPr>
      </w:pPr>
    </w:p>
    <w:p w:rsidR="000807BF" w:rsidRPr="00043711" w:rsidRDefault="000807BF" w:rsidP="006D0736">
      <w:pPr>
        <w:rPr>
          <w:sz w:val="28"/>
          <w:szCs w:val="28"/>
          <w:lang w:val="en-US"/>
        </w:rPr>
      </w:pPr>
    </w:p>
    <w:p w:rsidR="003D3DAC" w:rsidRPr="006F2805" w:rsidRDefault="003D3DAC" w:rsidP="005D5923">
      <w:pPr>
        <w:rPr>
          <w:sz w:val="28"/>
          <w:szCs w:val="28"/>
        </w:rPr>
      </w:pPr>
    </w:p>
    <w:p w:rsidR="00213958" w:rsidRPr="006F2805" w:rsidRDefault="00213958" w:rsidP="00471A72">
      <w:pPr>
        <w:rPr>
          <w:sz w:val="28"/>
          <w:szCs w:val="28"/>
        </w:rPr>
      </w:pPr>
    </w:p>
    <w:p w:rsidR="00213958" w:rsidRPr="00B772B4" w:rsidRDefault="00213958" w:rsidP="006D0736">
      <w:pPr>
        <w:rPr>
          <w:b/>
        </w:rPr>
      </w:pPr>
    </w:p>
    <w:sectPr w:rsidR="00213958" w:rsidRPr="00B772B4" w:rsidSect="006D0736">
      <w:pgSz w:w="11906" w:h="16838" w:code="9"/>
      <w:pgMar w:top="1134" w:right="567" w:bottom="1134" w:left="1701" w:header="720" w:footer="720" w:gutter="0"/>
      <w:cols w:space="72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217AC6" w:rsidRDefault="00217AC6">
      <w:r>
        <w:separator/>
      </w:r>
    </w:p>
  </w:endnote>
  <w:endnote w:type="continuationSeparator" w:id="0">
    <w:p w:rsidR="00217AC6" w:rsidRDefault="00217AC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Antiqua">
    <w:altName w:val="Segoe UI"/>
    <w:charset w:val="00"/>
    <w:family w:val="swiss"/>
    <w:pitch w:val="variable"/>
    <w:sig w:usb0="00000001" w:usb1="00000000" w:usb2="00000000" w:usb3="00000000" w:csb0="00000005" w:csb1="00000000"/>
  </w:font>
  <w:font w:name="Calibri">
    <w:panose1 w:val="020F05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217AC6" w:rsidRDefault="00217AC6">
      <w:r>
        <w:separator/>
      </w:r>
    </w:p>
  </w:footnote>
  <w:footnote w:type="continuationSeparator" w:id="0">
    <w:p w:rsidR="00217AC6" w:rsidRDefault="00217AC6">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0801072"/>
    <w:multiLevelType w:val="hybridMultilevel"/>
    <w:tmpl w:val="4C6675A8"/>
    <w:lvl w:ilvl="0" w:tplc="0419000F">
      <w:start w:val="1"/>
      <w:numFmt w:val="decimal"/>
      <w:lvlText w:val="%1."/>
      <w:lvlJc w:val="left"/>
      <w:pPr>
        <w:ind w:left="1571" w:hanging="360"/>
      </w:p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1" w15:restartNumberingAfterBreak="0">
    <w:nsid w:val="771E0313"/>
    <w:multiLevelType w:val="hybridMultilevel"/>
    <w:tmpl w:val="5DE47220"/>
    <w:lvl w:ilvl="0" w:tplc="0419000F">
      <w:start w:val="1"/>
      <w:numFmt w:val="decimal"/>
      <w:lvlText w:val="%1."/>
      <w:lvlJc w:val="left"/>
      <w:pPr>
        <w:ind w:left="1571" w:hanging="360"/>
      </w:p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824A2"/>
    <w:rsid w:val="00016DC8"/>
    <w:rsid w:val="00043711"/>
    <w:rsid w:val="000807BF"/>
    <w:rsid w:val="001125AA"/>
    <w:rsid w:val="00197762"/>
    <w:rsid w:val="001A16D8"/>
    <w:rsid w:val="001A2D70"/>
    <w:rsid w:val="001B53EB"/>
    <w:rsid w:val="00213958"/>
    <w:rsid w:val="00217AC6"/>
    <w:rsid w:val="00225FD9"/>
    <w:rsid w:val="00231272"/>
    <w:rsid w:val="00242C76"/>
    <w:rsid w:val="002451A3"/>
    <w:rsid w:val="00287847"/>
    <w:rsid w:val="00294625"/>
    <w:rsid w:val="002A52D5"/>
    <w:rsid w:val="002C74B0"/>
    <w:rsid w:val="002E7407"/>
    <w:rsid w:val="0030555B"/>
    <w:rsid w:val="003571CE"/>
    <w:rsid w:val="00397D8A"/>
    <w:rsid w:val="003C6815"/>
    <w:rsid w:val="003C695C"/>
    <w:rsid w:val="003D3DAC"/>
    <w:rsid w:val="0046441F"/>
    <w:rsid w:val="00465E04"/>
    <w:rsid w:val="00465F61"/>
    <w:rsid w:val="00471A72"/>
    <w:rsid w:val="0049580D"/>
    <w:rsid w:val="00497619"/>
    <w:rsid w:val="004B5096"/>
    <w:rsid w:val="004D7659"/>
    <w:rsid w:val="005129C5"/>
    <w:rsid w:val="00575337"/>
    <w:rsid w:val="00582189"/>
    <w:rsid w:val="005D19D6"/>
    <w:rsid w:val="005D5923"/>
    <w:rsid w:val="00634E73"/>
    <w:rsid w:val="00653705"/>
    <w:rsid w:val="0066252A"/>
    <w:rsid w:val="006D0736"/>
    <w:rsid w:val="006D5737"/>
    <w:rsid w:val="006F2805"/>
    <w:rsid w:val="00713369"/>
    <w:rsid w:val="00715141"/>
    <w:rsid w:val="0074539A"/>
    <w:rsid w:val="00747C36"/>
    <w:rsid w:val="007E1906"/>
    <w:rsid w:val="00844DE4"/>
    <w:rsid w:val="00872FDE"/>
    <w:rsid w:val="008824A2"/>
    <w:rsid w:val="008C6E6E"/>
    <w:rsid w:val="008E2971"/>
    <w:rsid w:val="009060A4"/>
    <w:rsid w:val="00935669"/>
    <w:rsid w:val="00941AD8"/>
    <w:rsid w:val="00976C87"/>
    <w:rsid w:val="009917ED"/>
    <w:rsid w:val="009B3FB6"/>
    <w:rsid w:val="00A02423"/>
    <w:rsid w:val="00A20109"/>
    <w:rsid w:val="00A769F3"/>
    <w:rsid w:val="00A9594B"/>
    <w:rsid w:val="00AE7596"/>
    <w:rsid w:val="00B03460"/>
    <w:rsid w:val="00B45B11"/>
    <w:rsid w:val="00B772B4"/>
    <w:rsid w:val="00B82B9B"/>
    <w:rsid w:val="00B92F91"/>
    <w:rsid w:val="00BF085D"/>
    <w:rsid w:val="00C0271E"/>
    <w:rsid w:val="00C05FE0"/>
    <w:rsid w:val="00C32C7D"/>
    <w:rsid w:val="00C42F0B"/>
    <w:rsid w:val="00C4619E"/>
    <w:rsid w:val="00C805F1"/>
    <w:rsid w:val="00C903A2"/>
    <w:rsid w:val="00CB2413"/>
    <w:rsid w:val="00CB2D62"/>
    <w:rsid w:val="00D06C91"/>
    <w:rsid w:val="00D30A86"/>
    <w:rsid w:val="00D42E0A"/>
    <w:rsid w:val="00E27BF1"/>
    <w:rsid w:val="00E343E4"/>
    <w:rsid w:val="00E74EBC"/>
    <w:rsid w:val="00E8091B"/>
    <w:rsid w:val="00EA2683"/>
    <w:rsid w:val="00EC4B53"/>
    <w:rsid w:val="00ED1DEF"/>
    <w:rsid w:val="00F16484"/>
    <w:rsid w:val="00F200AD"/>
    <w:rsid w:val="00F52692"/>
    <w:rsid w:val="00F60B7B"/>
    <w:rsid w:val="00F85425"/>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B5B799A6-279D-45FD-8E4A-EBB92B3346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Pr>
      <w:sz w:val="24"/>
      <w:lang w:val="uk-UA"/>
    </w:rPr>
  </w:style>
  <w:style w:type="paragraph" w:styleId="1">
    <w:name w:val="heading 1"/>
    <w:basedOn w:val="a"/>
    <w:next w:val="a"/>
    <w:qFormat/>
    <w:pPr>
      <w:keepNext/>
      <w:jc w:val="center"/>
      <w:outlineLvl w:val="0"/>
    </w:pPr>
    <w:rPr>
      <w:sz w:val="28"/>
    </w:rPr>
  </w:style>
  <w:style w:type="paragraph" w:styleId="2">
    <w:name w:val="heading 2"/>
    <w:basedOn w:val="a"/>
    <w:next w:val="a"/>
    <w:qFormat/>
    <w:pPr>
      <w:keepNext/>
      <w:jc w:val="center"/>
      <w:outlineLvl w:val="1"/>
    </w:pPr>
    <w:rPr>
      <w:sz w:val="36"/>
    </w:rPr>
  </w:style>
  <w:style w:type="paragraph" w:styleId="3">
    <w:name w:val="heading 3"/>
    <w:basedOn w:val="a"/>
    <w:next w:val="a"/>
    <w:link w:val="30"/>
    <w:unhideWhenUsed/>
    <w:qFormat/>
    <w:rsid w:val="00471A72"/>
    <w:pPr>
      <w:keepNext/>
      <w:spacing w:before="240" w:after="60"/>
      <w:outlineLvl w:val="2"/>
    </w:pPr>
    <w:rPr>
      <w:rFonts w:ascii="Calibri Light" w:hAnsi="Calibri Light"/>
      <w:b/>
      <w:bCs/>
      <w:sz w:val="26"/>
      <w:szCs w:val="26"/>
    </w:rPr>
  </w:style>
  <w:style w:type="paragraph" w:styleId="8">
    <w:name w:val="heading 8"/>
    <w:basedOn w:val="a"/>
    <w:next w:val="a"/>
    <w:link w:val="80"/>
    <w:semiHidden/>
    <w:unhideWhenUsed/>
    <w:qFormat/>
    <w:rsid w:val="00976C87"/>
    <w:pPr>
      <w:keepNext/>
      <w:keepLines/>
      <w:spacing w:before="40"/>
      <w:outlineLvl w:val="7"/>
    </w:pPr>
    <w:rPr>
      <w:rFonts w:asciiTheme="majorHAnsi" w:eastAsiaTheme="majorEastAsia" w:hAnsiTheme="majorHAnsi" w:cstheme="majorBidi"/>
      <w:color w:val="272727" w:themeColor="text1" w:themeTint="D8"/>
      <w:sz w:val="21"/>
      <w:szCs w:val="2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pPr>
      <w:tabs>
        <w:tab w:val="center" w:pos="4153"/>
        <w:tab w:val="right" w:pos="8306"/>
      </w:tabs>
    </w:pPr>
  </w:style>
  <w:style w:type="paragraph" w:styleId="a4">
    <w:name w:val="footer"/>
    <w:basedOn w:val="a"/>
    <w:pPr>
      <w:tabs>
        <w:tab w:val="center" w:pos="4153"/>
        <w:tab w:val="right" w:pos="8306"/>
      </w:tabs>
    </w:pPr>
  </w:style>
  <w:style w:type="paragraph" w:styleId="a5">
    <w:name w:val="Balloon Text"/>
    <w:basedOn w:val="a"/>
    <w:semiHidden/>
    <w:rsid w:val="001B53EB"/>
    <w:rPr>
      <w:rFonts w:ascii="Tahoma" w:hAnsi="Tahoma" w:cs="Tahoma"/>
      <w:sz w:val="16"/>
      <w:szCs w:val="16"/>
    </w:rPr>
  </w:style>
  <w:style w:type="character" w:customStyle="1" w:styleId="30">
    <w:name w:val="Заголовок 3 Знак"/>
    <w:link w:val="3"/>
    <w:rsid w:val="00471A72"/>
    <w:rPr>
      <w:rFonts w:ascii="Calibri Light" w:eastAsia="Times New Roman" w:hAnsi="Calibri Light" w:cs="Times New Roman"/>
      <w:b/>
      <w:bCs/>
      <w:sz w:val="26"/>
      <w:szCs w:val="26"/>
      <w:lang w:val="uk-UA"/>
    </w:rPr>
  </w:style>
  <w:style w:type="paragraph" w:customStyle="1" w:styleId="a6">
    <w:name w:val="Нормальний текст"/>
    <w:basedOn w:val="a"/>
    <w:rsid w:val="00471A72"/>
    <w:pPr>
      <w:spacing w:before="120"/>
      <w:ind w:firstLine="567"/>
    </w:pPr>
    <w:rPr>
      <w:rFonts w:ascii="Antiqua" w:hAnsi="Antiqua"/>
      <w:sz w:val="26"/>
    </w:rPr>
  </w:style>
  <w:style w:type="table" w:styleId="a7">
    <w:name w:val="Table Grid"/>
    <w:basedOn w:val="a1"/>
    <w:uiPriority w:val="39"/>
    <w:rsid w:val="00213958"/>
    <w:rPr>
      <w:rFonts w:eastAsiaTheme="minorHAnsi"/>
      <w:sz w:val="28"/>
      <w:szCs w:val="28"/>
      <w:lang w:val="uk-UA"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List Paragraph"/>
    <w:basedOn w:val="a"/>
    <w:uiPriority w:val="34"/>
    <w:qFormat/>
    <w:rsid w:val="00E27BF1"/>
    <w:pPr>
      <w:ind w:left="720"/>
      <w:contextualSpacing/>
    </w:pPr>
  </w:style>
  <w:style w:type="character" w:customStyle="1" w:styleId="80">
    <w:name w:val="Заголовок 8 Знак"/>
    <w:basedOn w:val="a0"/>
    <w:link w:val="8"/>
    <w:semiHidden/>
    <w:rsid w:val="00976C87"/>
    <w:rPr>
      <w:rFonts w:asciiTheme="majorHAnsi" w:eastAsiaTheme="majorEastAsia" w:hAnsiTheme="majorHAnsi" w:cstheme="majorBidi"/>
      <w:color w:val="272727" w:themeColor="text1" w:themeTint="D8"/>
      <w:sz w:val="21"/>
      <w:szCs w:val="21"/>
      <w:lang w:val="uk-UA"/>
    </w:rPr>
  </w:style>
  <w:style w:type="paragraph" w:styleId="a9">
    <w:name w:val="Title"/>
    <w:basedOn w:val="a"/>
    <w:link w:val="aa"/>
    <w:qFormat/>
    <w:rsid w:val="00976C87"/>
    <w:pPr>
      <w:jc w:val="center"/>
    </w:pPr>
    <w:rPr>
      <w:b/>
      <w:sz w:val="28"/>
    </w:rPr>
  </w:style>
  <w:style w:type="character" w:customStyle="1" w:styleId="aa">
    <w:name w:val="Назва Знак"/>
    <w:basedOn w:val="a0"/>
    <w:link w:val="a9"/>
    <w:rsid w:val="00976C87"/>
    <w:rPr>
      <w:b/>
      <w:sz w:val="28"/>
      <w:lang w:val="uk-UA"/>
    </w:rPr>
  </w:style>
  <w:style w:type="character" w:customStyle="1" w:styleId="rvts7">
    <w:name w:val="rvts7"/>
    <w:rsid w:val="00976C87"/>
    <w:rPr>
      <w:rFonts w:cs="Times New Roman"/>
    </w:rPr>
  </w:style>
  <w:style w:type="paragraph" w:styleId="ab">
    <w:name w:val="Body Text Indent"/>
    <w:basedOn w:val="a"/>
    <w:link w:val="ac"/>
    <w:rsid w:val="00976C87"/>
    <w:pPr>
      <w:ind w:firstLine="851"/>
      <w:jc w:val="both"/>
    </w:pPr>
  </w:style>
  <w:style w:type="character" w:customStyle="1" w:styleId="ac">
    <w:name w:val="Основний текст з відступом Знак"/>
    <w:basedOn w:val="a0"/>
    <w:link w:val="ab"/>
    <w:rsid w:val="00976C87"/>
    <w:rPr>
      <w:sz w:val="24"/>
      <w:lang w:val="uk-UA"/>
    </w:rPr>
  </w:style>
  <w:style w:type="paragraph" w:customStyle="1" w:styleId="rvps55">
    <w:name w:val="rvps55"/>
    <w:basedOn w:val="a"/>
    <w:rsid w:val="00976C87"/>
    <w:pPr>
      <w:spacing w:before="100" w:beforeAutospacing="1" w:after="100" w:afterAutospacing="1"/>
    </w:pPr>
    <w:rPr>
      <w:szCs w:val="24"/>
      <w:lang w:val="ru-RU"/>
    </w:rPr>
  </w:style>
  <w:style w:type="paragraph" w:styleId="20">
    <w:name w:val="Body Text Indent 2"/>
    <w:basedOn w:val="a"/>
    <w:link w:val="21"/>
    <w:rsid w:val="00976C87"/>
    <w:pPr>
      <w:spacing w:after="120" w:line="480" w:lineRule="auto"/>
      <w:ind w:left="283"/>
    </w:pPr>
    <w:rPr>
      <w:rFonts w:ascii="Calibri" w:hAnsi="Calibri"/>
      <w:sz w:val="22"/>
      <w:szCs w:val="22"/>
      <w:lang w:val="ru-RU"/>
    </w:rPr>
  </w:style>
  <w:style w:type="character" w:customStyle="1" w:styleId="21">
    <w:name w:val="Основний текст з відступом 2 Знак"/>
    <w:basedOn w:val="a0"/>
    <w:link w:val="20"/>
    <w:rsid w:val="00976C87"/>
    <w:rPr>
      <w:rFonts w:ascii="Calibri" w:hAnsi="Calibri"/>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G:\&#1088;&#1086;&#1073;&#1086;&#1090;&#1072;\&#1088;&#1086;&#1073;&#1086;&#1090;&#1072;\&#1073;&#1083;&#1072;&#1085;&#1082;&#1080;\minculturizm_nakaz.dot"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5C9BF7A-23A2-4A18-94DB-001EC5F532B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minculturizm_nakaz.dot</Template>
  <TotalTime>61</TotalTime>
  <Pages>14</Pages>
  <Words>31421</Words>
  <Characters>17910</Characters>
  <Application>Microsoft Office Word</Application>
  <DocSecurity>0</DocSecurity>
  <Lines>149</Lines>
  <Paragraphs>98</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Company>mcu</Company>
  <LinksUpToDate>false</LinksUpToDate>
  <CharactersWithSpaces>49233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cp:lastModifiedBy>OHNYSTA</cp:lastModifiedBy>
  <cp:revision>67</cp:revision>
  <cp:lastPrinted>2006-03-17T12:40:00Z</cp:lastPrinted>
  <dcterms:created xsi:type="dcterms:W3CDTF">2018-03-30T16:44:00Z</dcterms:created>
  <dcterms:modified xsi:type="dcterms:W3CDTF">2024-01-11T17:00:00Z</dcterms:modified>
</cp:coreProperties>
</file>