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23 листопада 2017 р.</w:t>
              <w:tab/>
              <w:tab/>
              <w:tab/>
              <w:tab/>
              <w:tab/>
              <w:t xml:space="preserve"> </w:t>
              <w:tab/>
              <w:tab/>
              <w:t xml:space="preserve"> №82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на оформлення права власності на квартиру №** на вул.Шевченка, ***в м.Дубляни на Зерську Богдану Андріївну.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Зерської Богдани Андріївни про надання дозволу на оформлення права власності на квартиру № *** по вул.Шевченка, ***, та додані документи, керуючись ст.33 Закону України «Про місцеве самоврядування в Україні»,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Надати дозвіл на оформлення права власності на квартиру № **, загальною площею *** м2, житловою площею – **** м2, по вул.Шевченка, *** в м.Дубляни на Зерську Богдану Андріївну.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2.Зерській Богдані Андріївні звернутись до державного реєстратора для реєстрації права власності квартиру № **, загальною площею *** м2, житловою площею – *** м2, по вул.Шевченка, *** в м.Дубляни.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Контроль за виконанням рішення покласти на архітектора міської ради Папку І.В.</w:t>
            </w:r>
          </w:p>
          <w:p>
            <w:pPr>
              <w:spacing w:lineRule="auto" w:line="240" w:before="0" w:after="79" w:beforeAutospacing="0" w:afterAutospacing="0"/>
              <w:ind w:firstLine="540" w:left="0" w:right="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="0" w:after="79" w:beforeAutospacing="0" w:afterAutospacing="0"/>
              <w:ind w:firstLine="540" w:left="0" w:right="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="0" w:after="79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ab/>
              <w:t xml:space="preserve"> В.Ю. Попович</w:t>
            </w:r>
          </w:p>
          <w:p>
            <w:pPr>
              <w:jc w:val="left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2024-03-13T08:23:10Z</dcterms:modified>
  <cp:revision>67</cp:revision>
</cp:coreProperties>
</file>