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customXml/item1.xml" ContentType="application/xml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</Types>
</file>

<file path=_rels/.rels>&#65279;<?xml version="1.0" encoding="utf-8"?><Relationships xmlns="http://schemas.openxmlformats.org/package/2006/relationships"><Relationship Id="R1" Type="http://schemas.openxmlformats.org/officeDocument/2006/relationships/officeDocument" Target="/word/document.xml" /><Relationship Id="coreR1" Type="http://schemas.openxmlformats.org/package/2006/relationships/metadata/core-properties" Target="/docProps/core.xml" /><Relationship Id="appR1" Type="http://schemas.openxmlformats.org/officeDocument/2006/relationships/extended-properties" Target="/docProps/app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body>
    <w:tbl>
      <w:tblPr>
        <w:tblStyle w:val="T2"/>
        <w:tblW w:w="0" w:type="auto"/>
        <w:tblBorders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  <w:insideH w:val="none" w:sz="0" w:space="0" w:shadow="0" w:frame="0" w:color="auto"/>
          <w:insideV w:val="none" w:sz="0" w:space="0" w:shadow="0" w:frame="0" w:color="auto"/>
        </w:tblBorders>
        <w:tblLook w:val="04A0"/>
      </w:tblPr>
      <w:tblGrid>
        <w:gridCol w:w="7200"/>
      </w:tblGrid>
      <w:tr>
        <w:tc>
          <w:tcPr>
            <w:tcW w:w="9628" w:type="dxa"/>
          </w:tcPr>
          <w:p>
            <w:pPr>
              <w:jc w:val="center"/>
              <w:rPr>
                <w:rFonts w:ascii="Times New Roman CYR" w:hAnsi="Times New Roman CYR"/>
                <w:b w:val="1"/>
                <w:bCs w:val="1"/>
                <w:color w:val="000000"/>
                <w:sz w:val="27"/>
                <w:szCs w:val="27"/>
                <w:shd w:val="clear" w:color="auto" w:fill="FFFFFF"/>
              </w:rPr>
            </w:pPr>
            <w:bookmarkStart w:id="0" w:name="_2vor4mt" w:colFirst="0" w:colLast="0"/>
            <w:r>
              <w:rPr>
                <w:noProof w:val="1"/>
                <w:lang w:eastAsia="uk-UA"/>
              </w:rPr>
              <w:drawing>
                <wp:inline xmlns:wp="http://schemas.openxmlformats.org/drawingml/2006/wordprocessingDrawing" distT="0" distB="0" distL="0" distR="0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 dpi="0">
                          <a:blip xmlns:r="http://schemas.openxmlformats.org/officeDocument/2006/relationships" r:embed="Relimage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hRule="atLeast" w:val="301"/>
        </w:trPr>
        <w:tc>
          <w:tcPr>
            <w:tcW w:w="9628" w:type="dxa"/>
          </w:tcPr>
          <w:p>
            <w:pPr>
              <w:spacing w:lineRule="auto" w:line="240" w:beforeAutospacing="0" w:afterAutospacing="0"/>
              <w:ind w:firstLine="540"/>
              <w:jc w:val="center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bookmarkEnd w:id="0"/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УКРАЇНА</w:t>
            </w:r>
          </w:p>
          <w:p>
            <w:pPr>
              <w:spacing w:lineRule="auto" w:line="240" w:before="0" w:after="0" w:beforeAutospacing="0" w:afterAutospacing="0"/>
              <w:ind w:firstLine="540" w:left="0" w:right="0"/>
              <w:jc w:val="center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ДУБЛЯНСЬКА МІСЬКА РАДА</w:t>
            </w:r>
          </w:p>
          <w:p>
            <w:pPr>
              <w:spacing w:lineRule="auto" w:line="240" w:before="0" w:after="0" w:beforeAutospacing="0" w:afterAutospacing="0"/>
              <w:ind w:firstLine="540" w:left="0" w:right="0"/>
              <w:jc w:val="center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7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ЖОВКІВСЬКИЙ РАЙОН  ЛЬВІВСЬКА ОБЛАСТЬ</w:t>
            </w:r>
          </w:p>
          <w:p>
            <w:pPr>
              <w:spacing w:lineRule="auto" w:line="240" w:before="0" w:after="0" w:beforeAutospacing="0" w:afterAutospacing="0"/>
              <w:ind w:firstLine="540" w:left="0" w:right="0"/>
              <w:jc w:val="center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7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ВИКОНАВЧИЙ КОМІТЕТ</w:t>
            </w:r>
          </w:p>
          <w:p>
            <w:pPr>
              <w:spacing w:lineRule="auto" w:line="240" w:beforeAutospacing="0" w:afterAutospacing="0"/>
              <w:ind w:firstLine="540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7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jc w:val="center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РІШЕННЯ </w:t>
            </w:r>
          </w:p>
          <w:p>
            <w:pPr>
              <w:spacing w:lineRule="auto" w:line="240" w:beforeAutospacing="0" w:afterAutospacing="0"/>
              <w:ind w:firstLine="540"/>
              <w:jc w:val="center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23 листопада  2017 р.</w:t>
              <w:tab/>
              <w:tab/>
              <w:tab/>
              <w:tab/>
              <w:tab/>
              <w:t xml:space="preserve"> </w:t>
              <w:tab/>
              <w:tab/>
              <w:t xml:space="preserve"> №84</w:t>
            </w:r>
          </w:p>
          <w:p>
            <w:pPr>
              <w:spacing w:lineRule="auto" w:line="240" w:beforeAutospacing="0" w:afterAutospacing="0"/>
              <w:ind w:firstLine="540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м. Дубляни</w:t>
            </w:r>
          </w:p>
          <w:p>
            <w:pPr>
              <w:spacing w:lineRule="auto" w:line="240" w:beforeAutospacing="0" w:afterAutospacing="0"/>
              <w:ind w:firstLine="540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jc w:val="both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Про надання дозволу Гинді Ганні Михайлівні на оформлення права  власності на добудову до квартири </w:t>
            </w:r>
          </w:p>
          <w:p>
            <w:pPr>
              <w:spacing w:lineRule="auto" w:line="240" w:beforeAutospacing="0" w:afterAutospacing="0"/>
              <w:ind w:firstLine="540"/>
              <w:jc w:val="both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jc w:val="both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Розглянувши звернення Гинди Ганни Михайлівни про надання дозволу на оформлення права власності на добудову до квартири, керуючись ст. 34 Закону України „Про місцеве самоврядування в Україні”, виконавчий комітет Дублянської міської ради</w:t>
            </w:r>
          </w:p>
          <w:p>
            <w:pPr>
              <w:spacing w:lineRule="auto" w:line="240" w:beforeAutospacing="0" w:afterAutospacing="0"/>
              <w:ind w:firstLine="540"/>
              <w:jc w:val="both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ВИРІШИВ:</w:t>
            </w:r>
          </w:p>
          <w:p>
            <w:pPr>
              <w:spacing w:lineRule="auto" w:line="240" w:beforeAutospacing="0" w:afterAutospacing="0"/>
              <w:ind w:firstLine="540"/>
              <w:jc w:val="both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1. Надати Гинді Ганні Михайлівні дозвіл на оформлення права власності на добудову до квартири *** , загальною площею *** м2, житловою площею – ****м2 по вул.Львівська, *** в м.Дубляни.</w:t>
            </w:r>
          </w:p>
          <w:p>
            <w:pPr>
              <w:spacing w:lineRule="auto" w:line="240" w:beforeAutospacing="0" w:afterAutospacing="0"/>
              <w:ind w:firstLine="540"/>
              <w:jc w:val="both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jc w:val="both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2. Гинді Ганні Михайлівні звернутись до державного реєстратора для оформлення права власності  на нерухоме майно: добудову до квартири *** , загальною площею *** м2, житловою площею – ***м2 по вул.Львівська, *** в м.Дубляни</w:t>
            </w:r>
          </w:p>
          <w:p>
            <w:pPr>
              <w:spacing w:lineRule="auto" w:line="240" w:beforeAutospacing="0" w:afterAutospacing="0"/>
              <w:ind w:firstLine="540"/>
              <w:jc w:val="both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jc w:val="both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3. Контроль за виконанням рішення покласти на архітектора міської ради І.В.Папку</w:t>
            </w:r>
          </w:p>
          <w:p>
            <w:pPr>
              <w:spacing w:lineRule="auto" w:line="240" w:beforeAutospacing="0" w:afterAutospacing="0"/>
              <w:ind w:firstLine="540"/>
              <w:jc w:val="center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jc w:val="center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Міський голова</w:t>
              <w:tab/>
              <w:tab/>
              <w:tab/>
              <w:tab/>
              <w:t xml:space="preserve"> В.Ю. Попович</w:t>
            </w:r>
          </w:p>
          <w:p>
            <w:pPr>
              <w:spacing w:lineRule="auto" w:line="240" w:beforeAutospacing="0" w:afterAutospacing="0"/>
              <w:ind w:firstLine="540"/>
              <w:jc w:val="center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jc w:val="center"/>
              <w:rPr>
                <w:rFonts w:ascii="Times New Roman CYR" w:hAnsi="Times New Roman CYR"/>
                <w:b w:val="1"/>
                <w:bCs w:val="1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rPr>
          <w:trHeight w:hRule="atLeast" w:val="313"/>
        </w:trP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</w:tbl>
    <w:p>
      <w:pPr>
        <w:rPr>
          <w:b w:val="1"/>
        </w:rPr>
      </w:pPr>
    </w:p>
    <w:sectPr>
      <w:footnotePr/>
      <w:endnotePr/>
      <w:type w:val="nextPage"/>
      <w:pgSz w:w="11906" w:h="16838" w:code="0"/>
      <w:pgMar w:left="1701" w:right="567" w:top="1134" w:bottom="1134" w:header="720" w:footer="720" w:gutter="0"/>
      <w:cols w:equalWidth="1" w:space="720"/>
    </w:sectPr>
  </w:body>
</w:document>
</file>

<file path=word/endnotes.xml><?xml version="1.0" encoding="utf-8"?>
<w:endnotes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endnote w:type="separator" w:id="-1">
    <w:p/>
  </w:endnote>
  <w:endnote w:type="continuationSeparator" w:id="0">
    <w:p/>
  </w:endnote>
</w:endnotes>
</file>

<file path=word/footnotes.xml><?xml version="1.0" encoding="utf-8"?>
<w:footnotes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footnote w:type="separator" w:id="-1">
    <w:p/>
  </w:footnote>
  <w:footnote w:type="continuationSeparator" w:id="0">
    <w:p/>
  </w:footnote>
</w:footnotes>
</file>

<file path=word/numbering.xml><?xml version="1.0" encoding="utf-8"?>
<w:numbering xmlns:w="http://schemas.openxmlformats.org/wordprocessingml/2006/main">
  <w:abstractNum w:abstractNumId="0">
    <w:nsid w:val="20801072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1571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2291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3011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3731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4451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5171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891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6611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7331"/>
      </w:pPr>
      <w:rPr/>
    </w:lvl>
  </w:abstractNum>
  <w:abstractNum w:abstractNumId="1">
    <w:nsid w:val="771E0313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1571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2291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3011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3731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4451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5171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891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6611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7331"/>
      </w:pPr>
      <w:rPr/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>
  <w:displayBackgroundShape w:val="0"/>
  <w:defaultTabStop w:val="720"/>
  <w:autoHyphenation w:val="0"/>
  <w:hyphenationZone w:val="425"/>
  <w:evenAndOddHeaders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footnotePr>
    <w:footnote w:id="-1"/>
    <w:footnote w:id="0"/>
  </w:footnotePr>
  <w:endnotePr>
    <w:endnote w:id="-1"/>
    <w:endnote w:id="0"/>
  </w:endnotePr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sz w:val="20"/>
        <w:szCs w:val="22"/>
        <w:lang w:val="ru-RU" w:bidi="ar-SA" w:eastAsia="ru-RU"/>
      </w:rPr>
    </w:rPrDefault>
    <w:pPrDefault>
      <w:pPr>
        <w:keepNext w:val="0"/>
        <w:keepLines w:val="0"/>
        <w:pageBreakBefore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bidi w:val="0"/>
        <w:jc w:val="left"/>
        <w:outlineLvl w:val="9"/>
      </w:pPr>
    </w:pPrDefault>
  </w:docDefaults>
  <w:style w:type="paragraph" w:styleId="P0" w:default="1">
    <w:name w:val="Normal"/>
    <w:qFormat/>
    <w:pPr/>
    <w:rPr>
      <w:sz w:val="24"/>
      <w:lang w:val="uk-UA"/>
    </w:rPr>
  </w:style>
  <w:style w:type="paragraph" w:styleId="P1">
    <w:name w:val="Heading 1"/>
    <w:basedOn w:val="P0"/>
    <w:next w:val="P0"/>
    <w:qFormat/>
    <w:pPr>
      <w:keepNext w:val="1"/>
      <w:jc w:val="center"/>
      <w:outlineLvl w:val="0"/>
    </w:pPr>
    <w:rPr>
      <w:sz w:val="28"/>
    </w:rPr>
  </w:style>
  <w:style w:type="paragraph" w:styleId="P2">
    <w:name w:val="Heading 2"/>
    <w:basedOn w:val="P0"/>
    <w:next w:val="P0"/>
    <w:qFormat/>
    <w:pPr>
      <w:keepNext w:val="1"/>
      <w:jc w:val="center"/>
      <w:outlineLvl w:val="1"/>
    </w:pPr>
    <w:rPr>
      <w:sz w:val="36"/>
    </w:rPr>
  </w:style>
  <w:style w:type="paragraph" w:styleId="P3">
    <w:name w:val="Heading 3"/>
    <w:basedOn w:val="P0"/>
    <w:next w:val="P0"/>
    <w:link w:val="C3"/>
    <w:qFormat/>
    <w:pPr>
      <w:keepNext w:val="1"/>
      <w:spacing w:before="240" w:after="60" w:beforeAutospacing="0" w:afterAutospacing="0"/>
      <w:outlineLvl w:val="2"/>
    </w:pPr>
    <w:rPr>
      <w:rFonts w:ascii="Calibri Light" w:hAnsi="Calibri Light"/>
      <w:b w:val="1"/>
      <w:bCs w:val="1"/>
      <w:sz w:val="26"/>
      <w:szCs w:val="26"/>
    </w:rPr>
  </w:style>
  <w:style w:type="paragraph" w:styleId="P4">
    <w:name w:val="Header"/>
    <w:basedOn w:val="P0"/>
    <w:pPr>
      <w:tabs>
        <w:tab w:val="center" w:pos="4153" w:leader="none"/>
        <w:tab w:val="right" w:pos="8306" w:leader="none"/>
      </w:tabs>
    </w:pPr>
    <w:rPr/>
  </w:style>
  <w:style w:type="paragraph" w:styleId="P5">
    <w:name w:val="Footer"/>
    <w:basedOn w:val="P0"/>
    <w:pPr>
      <w:tabs>
        <w:tab w:val="center" w:pos="4153" w:leader="none"/>
        <w:tab w:val="right" w:pos="8306" w:leader="none"/>
      </w:tabs>
    </w:pPr>
    <w:rPr/>
  </w:style>
  <w:style w:type="paragraph" w:styleId="P6">
    <w:name w:val="Balloon Text"/>
    <w:basedOn w:val="P0"/>
    <w:semiHidden/>
    <w:pPr/>
    <w:rPr>
      <w:rFonts w:ascii="Tahoma" w:hAnsi="Tahoma"/>
      <w:sz w:val="16"/>
      <w:szCs w:val="16"/>
    </w:rPr>
  </w:style>
  <w:style w:type="paragraph" w:styleId="P7">
    <w:name w:val="Нормальний текст"/>
    <w:basedOn w:val="P0"/>
    <w:pPr>
      <w:spacing w:before="120" w:beforeAutospacing="0" w:afterAutospacing="0"/>
      <w:ind w:firstLine="567"/>
    </w:pPr>
    <w:rPr>
      <w:rFonts w:ascii="Antiqua" w:hAnsi="Antiqua"/>
      <w:sz w:val="26"/>
    </w:rPr>
  </w:style>
  <w:style w:type="paragraph" w:styleId="P8">
    <w:name w:val="List Paragraph"/>
    <w:basedOn w:val="P0"/>
    <w:qFormat/>
    <w:pPr>
      <w:ind w:left="720"/>
      <w:contextualSpacing w:val="1"/>
    </w:pPr>
    <w:rPr/>
  </w:style>
  <w:style w:type="paragraph" w:styleId="P9">
    <w:name w:val="Footnote Text"/>
    <w:link w:val="C5"/>
    <w:semiHidden/>
    <w:pPr>
      <w:spacing w:lineRule="auto" w:line="240" w:after="0"/>
    </w:pPr>
    <w:rPr>
      <w:sz w:val="20"/>
      <w:szCs w:val="20"/>
    </w:rPr>
  </w:style>
  <w:style w:type="paragraph" w:styleId="P10">
    <w:name w:val="Endnote Text"/>
    <w:link w:val="C7"/>
    <w:semiHidden/>
    <w:pPr>
      <w:spacing w:lineRule="auto" w:line="240" w:after="0"/>
    </w:pPr>
    <w:rPr>
      <w:sz w:val="20"/>
      <w:szCs w:val="20"/>
    </w:rPr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character" w:styleId="C3">
    <w:name w:val="Заголовок 3 Знак"/>
    <w:link w:val="P3"/>
    <w:rPr>
      <w:rFonts w:ascii="Calibri Light" w:hAnsi="Calibri Light"/>
      <w:b w:val="1"/>
      <w:bCs w:val="1"/>
      <w:sz w:val="26"/>
      <w:szCs w:val="26"/>
      <w:lang w:val="uk-UA"/>
    </w:rPr>
  </w:style>
  <w:style w:type="character" w:styleId="C4">
    <w:name w:val="Footnote Reference"/>
    <w:semiHidden/>
    <w:rPr>
      <w:vertAlign w:val="superscript"/>
    </w:rPr>
  </w:style>
  <w:style w:type="character" w:styleId="C5">
    <w:name w:val="Footnote Text Char"/>
    <w:link w:val="P9"/>
    <w:semiHidden/>
    <w:rPr>
      <w:sz w:val="20"/>
      <w:szCs w:val="20"/>
    </w:rPr>
  </w:style>
  <w:style w:type="character" w:styleId="C6">
    <w:name w:val="Endnote Reference"/>
    <w:semiHidden/>
    <w:rPr>
      <w:vertAlign w:val="superscript"/>
    </w:rPr>
  </w:style>
  <w:style w:type="character" w:styleId="C7">
    <w:name w:val="Endnote Text Char"/>
    <w:link w:val="P10"/>
    <w:semiHidden/>
    <w:rPr>
      <w:sz w:val="20"/>
      <w:szCs w:val="20"/>
    </w:rPr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2">
    <w:name w:val="Table Grid"/>
    <w:basedOn w:val="T0"/>
    <w:rPr>
      <w:sz w:val="28"/>
      <w:szCs w:val="28"/>
      <w:lang w:val="uk-UA" w:eastAsia="en-US"/>
    </w:rPr>
    <w:tblPr>
      <w:tblBorders>
        <w:top w:val="single" w:sz="4" w:space="0" w:shadow="0" w:frame="0" w:color="auto"/>
        <w:left w:val="single" w:sz="4" w:space="0" w:shadow="0" w:frame="0" w:color="auto"/>
        <w:bottom w:val="single" w:sz="4" w:space="0" w:shadow="0" w:frame="0" w:color="auto"/>
        <w:right w:val="single" w:sz="4" w:space="0" w:shadow="0" w:frame="0" w:color="auto"/>
        <w:insideH w:val="single" w:sz="4" w:space="0" w:shadow="0" w:frame="0" w:color="auto"/>
        <w:insideV w:val="single" w:sz="4" w:space="0" w:shadow="0" w:frame="0" w:color="auto"/>
      </w:tblBorders>
    </w:tblPr>
    <w:trPr/>
    <w:tcPr/>
  </w:style>
  <w:style w:type="numbering" w:styleId="N0">
    <w:name w:val="No List"/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jpg" /><Relationship Id="RelFnt1" Type="http://schemas.openxmlformats.org/officeDocument/2006/relationships/footnotes" Target="footnotes.xml" /><Relationship Id="RelEnt1" Type="http://schemas.openxmlformats.org/officeDocument/2006/relationships/endnotes" Target="endnotes.xml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Relationship Id="RelTheme1" Type="http://schemas.openxmlformats.org/officeDocument/2006/relationships/theme" Target="theme/theme1.xml" /><Relationship Id="RelItem1" Type="http://schemas.openxmlformats.org/officeDocument/2006/relationships/customXml" Target="../customXml/item1.xml" /></Relationships>
</file>

<file path=word/_rels/endnotes.xml.rels>&#65279;<?xml version="1.0" encoding="utf-8"?><Relationships xmlns="http://schemas.openxmlformats.org/package/2006/relationships" />
</file>

<file path=word/_rels/footnotes.xml.rels>&#65279;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mpd="sng" algn="ctr">
          <a:solidFill>
            <a:schemeClr val="phClr"/>
          </a:solidFill>
          <a:prstDash val="solid"/>
          <a:miter lim="800000"/>
        </a:ln>
        <a:ln w="12700" cmpd="sng" algn="ctr">
          <a:solidFill>
            <a:schemeClr val="phClr"/>
          </a:solidFill>
          <a:prstDash val="solid"/>
          <a:miter lim="800000"/>
        </a:ln>
        <a:ln w="19050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</a:theme>
</file>

<file path=customXml/_rels/item1.xml.rels>&#65279;<?xml version="1.0" encoding="utf-8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8fa525-c6d7-43e8-a3a5-5c9682558d3e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>
  <Application>DevExpress Office File API/22.2.7.0</Application>
  <AppVersion>22.2</AppVersion>
  <Company>mcu</Company>
  <Template>minculturizm_nakaz.dot</Template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user</dc:creator>
  <dcterms:created xsi:type="dcterms:W3CDTF">2018-03-30T16:44:00Z</dcterms:created>
  <cp:lastPrinted>2006-03-17T12:40:00Z</cp:lastPrinted>
  <dcterms:modified xsi:type="dcterms:W3CDTF">2024-03-13T08:27:09Z</dcterms:modified>
  <cp:revision>67</cp:revision>
</cp:coreProperties>
</file>