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27 грудня 2017 р.</w:t>
              <w:tab/>
              <w:tab/>
              <w:tab/>
              <w:tab/>
              <w:tab/>
              <w:t xml:space="preserve"> </w:t>
              <w:tab/>
              <w:tab/>
              <w:t xml:space="preserve"> №91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Олійник Єлизаветі В’ячеславівні на виготовлення проекту влаштування дверного прорізу для окремого входу в приміщення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заяву Олійник Єлизавети В’ячеславівни, подані документи та відповідно до Закону України «Про місцеве самоврядування в Україні», виконавчий комітет Дублянської міської ради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1.Надати дозвіл Олійник Єлизаветі В’ячеславівні на виготовлення проекту влаштування дверного прорізу для окремого входу в приміщення №** (відповідно до технічного паспорта), площею 10,7 м2 по вул.********,** в м.Дубляни.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2.Олійник Єлизаветі В’ячеславівні виготовлену проектну документацію подати на розгляд та погодження міської ради до 27 червня 2018 року.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3.Контроль за виконанням цього рішення покласти на архітектора міської ради І.В.Папку.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Міський голова</w:t>
              <w:tab/>
              <w:tab/>
              <w:tab/>
              <w:t xml:space="preserve"> В.Ю. Попович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 w:beforeAutospacing="0" w:afterAutospacing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 w:beforeAutospacing="0" w:afterAutospacing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2024-03-13T09:04:59Z</dcterms:modified>
  <cp:revision>67</cp:revision>
</cp:coreProperties>
</file>