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27 грудня 2017 р.</w:t>
              <w:tab/>
              <w:tab/>
              <w:tab/>
              <w:tab/>
              <w:tab/>
              <w:t xml:space="preserve"> </w:t>
              <w:tab/>
              <w:tab/>
              <w:t xml:space="preserve"> №94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опікуну, Кравець Ірині Іванівні, на укладення та підпис договору купівлі-продажу гаража від імені дієздатного Кравця Володимира Васильовича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та подані матеріали гр. Кравець Ірини Іванівни, враховуючи рішення Жовківського районного суду від 12 січня 2012 року про визнання Кравця Володимира Васильовича обмежено дієздатним, рішення Комісії з питань захисту прав дитини при міській раді №6 від 21 грудня 2017 року, відповідно до Закону України «Про місцеве самоврядування в Україні», виконком міської ради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1.Надати дозвіл опікуну, Кравець Ірині Іванівні на укладання та підпис договору купівлі-продажу гаража в м.Дубляни від імені Кравця Володимира Васильовича.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комісію з питань захисту прав дітей.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Міський голова</w:t>
              <w:tab/>
              <w:tab/>
              <w:tab/>
              <w:t xml:space="preserve"> В.Ю. Попович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Cambria" w:hAnsi="Cambria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Cambria" w:hAnsi="Cambria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2024-03-13T11:21:32Z</dcterms:modified>
  <cp:revision>67</cp:revision>
</cp:coreProperties>
</file>