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ЖОВКІВСЬКИЙ РАЙОН  ЛЬВІВСЬКА ОБЛАСТЬ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РІШЕННЯ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30 жовтня 2018 р.</w:t>
              <w:tab/>
              <w:tab/>
              <w:tab/>
              <w:tab/>
              <w:tab/>
              <w:t xml:space="preserve"> </w:t>
              <w:tab/>
              <w:tab/>
              <w:t xml:space="preserve"> №63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after="0" w:beforeAutospacing="0" w:afterAutospacing="0"/>
              <w:ind w:firstLine="540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надання дозволу Кіндрату Юрію Ігоровичу на влаштування підпірної стіни з бетонних блоків вздовж території кладовища довжиною 29,0 м на земельній ділянці для ведення особистого селянського господарства, що належить на праві приватної власності, для унеможливлення зсуву грунту по вул.Новій в с.Малі Підліски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Розглянувши заяву Кіндрата Юрія Ігоровича про надання дозволу влаштування підпірної стіни по вул..Новій в с.Малі Підліски, та подані документи, керуючись ст.33 Закону України «Про місцеве самоврядування в Україні», виконавчий комітет Дублянської міської ради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ВИРІШИВ: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1.Надати дозвіл Кіндрату Юрію Ігоровичу на влаштування підпірної стіни з бетонних блоків вздовж території кладовища довжиною 29,0 м на земельній ділянці для ведення особистого селянського господарства, що належить на праві приватної власності для унеможливлення зсуву грунту по вул.Новій в с.Малі Підліски.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рішення покласти на архітектора міської ради Папку І.В.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both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after="0" w:beforeAutospacing="0" w:afterAutospacing="0"/>
              <w:ind w:firstLine="540"/>
              <w:jc w:val="center"/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" w:hAnsi="Times New Roman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 xml:space="preserve">   В.Ю. Попович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/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4815"/>
      </w:tblGrid>
      <w:tr>
        <w:trPr>
          <w:trHeight w:hRule="atLeast" w:val="6806"/>
        </w:trPr>
        <w:tc>
          <w:tcPr>
            <w:tcW w:w="4815" w:type="dxa"/>
          </w:tcPr>
          <w:p>
            <w:pPr>
              <w:rPr>
                <w:b w:val="1"/>
                <w:sz w:val="28"/>
              </w:rPr>
            </w:pPr>
          </w:p>
        </w:tc>
      </w:tr>
    </w:tbl>
    <w:p>
      <w:pPr>
        <w:rPr>
          <w:b w:val="1"/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  <w:bookmarkStart w:id="1" w:name="_GoBack"/>
      <w:bookmarkEnd w:id="1"/>
    </w:p>
    <w:p>
      <w:pPr>
        <w:rPr>
          <w:sz w:val="28"/>
          <w:szCs w:val="28"/>
        </w:rPr>
      </w:pPr>
    </w:p>
    <w:p>
      <w:pPr>
        <w:rPr>
          <w:sz w:val="28"/>
          <w:szCs w:val="28"/>
          <w:lang w:val="en-US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2024-03-26T07:03:55Z</dcterms:modified>
  <cp:revision>67</cp:revision>
</cp:coreProperties>
</file>