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№64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зміну поштової адреси офісних приміщень з вулиці Д.Галицького *** на вулицю Д.Галицького ***А в м.Дубляни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заяву та подані матеріали Возняка Василя Михайловича про зміну поштової адреси офісних приміщень по вулиці Д.Галицького ***,  керуючись Законом України «Про місцеве самоврядування в Україні»,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1.Змінити поштову адресу офісних приміщень, що належать Возняку Василю Михайловичу з вул..Д.Галицького, *** на вул..Д.Галицького, ***А в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рішення покласти на архітектора міської ради І.В.Папку.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 xml:space="preserve">   В.Ю. Попович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2024-03-26T07:46:30Z</dcterms:modified>
  <cp:revision>67</cp:revision>
</cp:coreProperties>
</file>