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30 жовтня 2018 р.</w:t>
              <w:tab/>
              <w:tab/>
              <w:tab/>
              <w:tab/>
              <w:tab/>
              <w:t xml:space="preserve"> </w:t>
              <w:tab/>
              <w:tab/>
              <w:t xml:space="preserve"> №65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присвоєння поштової адреси утвореній в результаті поділу земельній ділянці по вулиці Коцюбинського, ** в м.Дубляни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та подані матеріали Наумчик Марії Павлівни про присвоєння поштової адреси, керуючись Законом України «Про місцеве самоврядування в Україні», виконком міської ради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1.Присвоїти новоутвореній земельній ділянці (цільове призначення – для будівництва і обслуговування житлового будинку, господарських будівель і споруд (присадибна ділянка) з кадастровим номером **********:***:****) поштову адресу – вул..Коцюбинського, **А в м.Дубляни.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2.Контроль за виконанням цього рішення покласти на архітектора міської ради І.В.Папку.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 xml:space="preserve">   В.Ю. Попович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sz w:val="28"/>
          <w:szCs w:val="28"/>
        </w:rPr>
      </w:pPr>
    </w:p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2024-03-26T07:54:08Z</dcterms:modified>
  <cp:revision>67</cp:revision>
</cp:coreProperties>
</file>