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РІШЕННЯ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30 жовтня 2018 р.</w:t>
              <w:tab/>
              <w:tab/>
              <w:tab/>
              <w:tab/>
              <w:tab/>
              <w:t xml:space="preserve"> </w:t>
              <w:tab/>
              <w:tab/>
              <w:t xml:space="preserve"> №68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надання дозволу Кульбабчук Ользі Володимирівні на отримання технічних умов, виготовлення відповідної документації та встановлення двохфункційного газового котла парапетного типу в квартирі №** будинку №** на вул.Шевченка в м.Дубляни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Розглянувши заяву гр.Кульбабчук Ольги Володимирівни (м.Дубляни, вул.Шевченка,**/**), про надання дозволу на встановлення газового двохфункційного котла парапетного типу,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СНиП 2.04.05-91 «Опалення, вентиляція, кондиціонування», СНиП 11-3-79 «Будівельна технологія», СНиП 2.08.01-89 «Житлові будинки», виконком міської ради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 Кульбабчук Ользі Володимирівні звернутися відповідно до чинного законодавства у відповідну службу щодо виготовлення технічних умов на встановлення двохфункційного газового котла парапетного типу.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 Зобов’язати гр.Кульбабчук Ольгу Володимирівну: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2.1.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 р. № 1497 СНиП 2.04.05-91 «Опалення, вентиляція, кондиціонування», СНиП 11-3-79 «Будівельна технологія», СНиП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Снип 11-35-76) та погоджувати з експлуатаційними службами, місцевими органами Держнаглядохоронпраці, пожежного та санітарного нагляду у встановленому порядку.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3. Дати дозвіл Кульбабчук Ользі Володимирівні на встановлення опалювального приладу:- двохфункційного газового котла парапетного типу в квартирі №** будинку №** на вул.Шевченка в м.Дубляни.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4.Контроль за виконанням цього рішення покласти на архітектора міської ради Папку І.В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ab/>
              <w:tab/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ab/>
              <w:tab/>
              <w:t xml:space="preserve">  Міський голова</w:t>
              <w:tab/>
              <w:tab/>
              <w:t xml:space="preserve">   В.Ю. Попович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4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/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4815"/>
      </w:tblGrid>
      <w:tr>
        <w:trPr>
          <w:trHeight w:hRule="atLeast" w:val="360"/>
        </w:trPr>
        <w:tc>
          <w:tcPr>
            <w:tcW w:w="4815" w:type="dxa"/>
          </w:tcPr>
          <w:p>
            <w:pPr>
              <w:rPr>
                <w:b w:val="1"/>
                <w:sz w:val="28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2024-03-26T08:37:34Z</dcterms:modified>
  <cp:revision>67</cp:revision>
</cp:coreProperties>
</file>