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30 жовтня 2018 р.</w:t>
              <w:tab/>
              <w:tab/>
              <w:tab/>
              <w:tab/>
              <w:tab/>
              <w:t xml:space="preserve"> </w:t>
              <w:tab/>
              <w:tab/>
              <w:t xml:space="preserve"> №72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присвоєння поштової адреси земельній ділянці, яка належить на праві приватної власності Козинцю Анатолію Петровичу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заяву та подані матеріали Козинця Анатолія Петровича присвоєння поштової адреси земельній ділянці по вулиці Сонячній в м.Дубляни, виконком міської ради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1.Присвоїти поштову адресу земельній ділянці, площею 0,20 га, для будівництва станції технічного обслуговування, кадастровий номер **********:**:***:****, що належить на праві приватної власності Козинцю Анатолію Петровичу – вулиця Сонячна,** м.Дубляни Жовківського району Львівської області.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2.Контроль за виконанням цього рішення покласти на архітектора міської ради І.В.Папку.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 xml:space="preserve">   В.Ю. Попович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2024-03-26T09:12:32Z</dcterms:modified>
  <cp:revision>67</cp:revision>
</cp:coreProperties>
</file>